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38D" w:rsidRDefault="00F9138D" w:rsidP="00F9138D"/>
    <w:p w:rsidR="00F9138D" w:rsidRDefault="006B0F28" w:rsidP="00F9138D">
      <w:r>
        <w:rPr>
          <w:noProof/>
          <w:lang w:eastAsia="en-GB"/>
        </w:rPr>
        <w:drawing>
          <wp:inline distT="0" distB="0" distL="0" distR="0" wp14:anchorId="5D5B9640">
            <wp:extent cx="5722883" cy="146330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12" cy="14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38D" w:rsidRDefault="00F9138D" w:rsidP="00F9138D"/>
    <w:p w:rsidR="00F9138D" w:rsidRDefault="00F9138D" w:rsidP="00F9138D"/>
    <w:p w:rsidR="00F9138D" w:rsidRPr="007124C6" w:rsidRDefault="00F9138D" w:rsidP="006B0F28">
      <w:pPr>
        <w:jc w:val="center"/>
        <w:rPr>
          <w:b/>
          <w:sz w:val="56"/>
          <w:szCs w:val="32"/>
        </w:rPr>
      </w:pPr>
      <w:r w:rsidRPr="007124C6">
        <w:rPr>
          <w:b/>
          <w:sz w:val="56"/>
          <w:szCs w:val="32"/>
        </w:rPr>
        <w:t>Primary Care Mental</w:t>
      </w:r>
    </w:p>
    <w:p w:rsidR="00F9138D" w:rsidRPr="007124C6" w:rsidRDefault="00F9138D" w:rsidP="006B0F28">
      <w:pPr>
        <w:jc w:val="center"/>
        <w:rPr>
          <w:b/>
          <w:sz w:val="56"/>
          <w:szCs w:val="32"/>
        </w:rPr>
      </w:pPr>
      <w:r w:rsidRPr="007124C6">
        <w:rPr>
          <w:b/>
          <w:sz w:val="56"/>
          <w:szCs w:val="32"/>
        </w:rPr>
        <w:t>Health Support Services</w:t>
      </w:r>
    </w:p>
    <w:p w:rsidR="006B0F28" w:rsidRDefault="006B0F28" w:rsidP="006B0F28">
      <w:pPr>
        <w:jc w:val="center"/>
        <w:rPr>
          <w:sz w:val="32"/>
          <w:szCs w:val="32"/>
        </w:rPr>
      </w:pPr>
    </w:p>
    <w:p w:rsidR="006B0F28" w:rsidRDefault="006B0F28" w:rsidP="006B0F28">
      <w:pPr>
        <w:jc w:val="center"/>
        <w:rPr>
          <w:sz w:val="32"/>
          <w:szCs w:val="32"/>
        </w:rPr>
      </w:pPr>
    </w:p>
    <w:p w:rsidR="006B0F28" w:rsidRDefault="006B0F28" w:rsidP="006B0F28">
      <w:pPr>
        <w:jc w:val="center"/>
        <w:rPr>
          <w:sz w:val="32"/>
          <w:szCs w:val="32"/>
        </w:rPr>
      </w:pPr>
    </w:p>
    <w:p w:rsidR="00F9138D" w:rsidRPr="007124C6" w:rsidRDefault="00F9138D" w:rsidP="006B0F28">
      <w:pPr>
        <w:jc w:val="center"/>
        <w:rPr>
          <w:sz w:val="40"/>
          <w:szCs w:val="32"/>
        </w:rPr>
      </w:pPr>
      <w:r w:rsidRPr="007124C6">
        <w:rPr>
          <w:sz w:val="40"/>
          <w:szCs w:val="32"/>
        </w:rPr>
        <w:t>COVID</w:t>
      </w:r>
      <w:r w:rsidR="006B0F28" w:rsidRPr="007124C6">
        <w:rPr>
          <w:sz w:val="40"/>
          <w:szCs w:val="32"/>
        </w:rPr>
        <w:t>-19</w:t>
      </w:r>
      <w:r w:rsidRPr="007124C6">
        <w:rPr>
          <w:sz w:val="40"/>
          <w:szCs w:val="32"/>
        </w:rPr>
        <w:t xml:space="preserve"> Resources</w:t>
      </w:r>
    </w:p>
    <w:p w:rsidR="00F9138D" w:rsidRPr="007124C6" w:rsidRDefault="006B0F28" w:rsidP="006B0F28">
      <w:pPr>
        <w:jc w:val="center"/>
        <w:rPr>
          <w:sz w:val="40"/>
          <w:szCs w:val="32"/>
        </w:rPr>
      </w:pPr>
      <w:r w:rsidRPr="007124C6">
        <w:rPr>
          <w:sz w:val="40"/>
          <w:szCs w:val="32"/>
        </w:rPr>
        <w:t>Signposting s</w:t>
      </w:r>
      <w:r w:rsidR="00F9138D" w:rsidRPr="007124C6">
        <w:rPr>
          <w:sz w:val="40"/>
          <w:szCs w:val="32"/>
        </w:rPr>
        <w:t>elf-help information</w:t>
      </w:r>
    </w:p>
    <w:p w:rsidR="00F9138D" w:rsidRPr="00F9138D" w:rsidRDefault="00F9138D" w:rsidP="00F9138D"/>
    <w:p w:rsidR="00F9138D" w:rsidRPr="00F9138D" w:rsidRDefault="00F9138D" w:rsidP="00F9138D"/>
    <w:p w:rsidR="00F9138D" w:rsidRPr="00F9138D" w:rsidRDefault="00F9138D" w:rsidP="00F9138D"/>
    <w:p w:rsidR="00F9138D" w:rsidRPr="00F9138D" w:rsidRDefault="00F9138D" w:rsidP="00F9138D"/>
    <w:p w:rsidR="00F9138D" w:rsidRPr="00F9138D" w:rsidRDefault="00F9138D" w:rsidP="00F9138D"/>
    <w:p w:rsidR="00F9138D" w:rsidRPr="00F9138D" w:rsidRDefault="00F9138D" w:rsidP="00F9138D"/>
    <w:p w:rsidR="00F9138D" w:rsidRPr="00F9138D" w:rsidRDefault="00F9138D" w:rsidP="00F9138D"/>
    <w:p w:rsidR="00F9138D" w:rsidRPr="00F9138D" w:rsidRDefault="00F9138D" w:rsidP="00F9138D"/>
    <w:p w:rsidR="00F9138D" w:rsidRPr="00F9138D" w:rsidRDefault="00F9138D" w:rsidP="00F9138D"/>
    <w:p w:rsidR="00F9138D" w:rsidRPr="00F9138D" w:rsidRDefault="00F9138D" w:rsidP="00F9138D"/>
    <w:p w:rsidR="00F9138D" w:rsidRDefault="00F9138D" w:rsidP="006B0F28"/>
    <w:p w:rsidR="00F9138D" w:rsidRPr="007124C6" w:rsidRDefault="00F9138D" w:rsidP="00F9138D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20"/>
        </w:rPr>
      </w:pPr>
      <w:bookmarkStart w:id="0" w:name="_GoBack"/>
      <w:bookmarkEnd w:id="0"/>
      <w:r w:rsidRPr="007124C6">
        <w:rPr>
          <w:rFonts w:cs="Arial"/>
          <w:sz w:val="32"/>
          <w:szCs w:val="20"/>
        </w:rPr>
        <w:lastRenderedPageBreak/>
        <w:t>If you are experiencing a severe level of difficulty or if there are</w:t>
      </w:r>
      <w:r w:rsidR="004F6E40" w:rsidRPr="007124C6">
        <w:rPr>
          <w:rFonts w:cs="Arial"/>
          <w:sz w:val="32"/>
          <w:szCs w:val="20"/>
        </w:rPr>
        <w:t xml:space="preserve"> risks to self or others please </w:t>
      </w:r>
      <w:r w:rsidRPr="007124C6">
        <w:rPr>
          <w:rFonts w:cs="Arial"/>
          <w:sz w:val="32"/>
          <w:szCs w:val="20"/>
        </w:rPr>
        <w:t xml:space="preserve">contact the </w:t>
      </w:r>
      <w:r w:rsidRPr="007124C6">
        <w:rPr>
          <w:rFonts w:cs="Arial"/>
          <w:b/>
          <w:color w:val="C00000"/>
          <w:sz w:val="32"/>
          <w:szCs w:val="20"/>
        </w:rPr>
        <w:t>Crisis Resolution Team</w:t>
      </w:r>
      <w:r w:rsidRPr="007124C6">
        <w:rPr>
          <w:rFonts w:cs="Arial"/>
          <w:color w:val="C00000"/>
          <w:sz w:val="32"/>
          <w:szCs w:val="20"/>
        </w:rPr>
        <w:t xml:space="preserve"> </w:t>
      </w:r>
      <w:r w:rsidRPr="007124C6">
        <w:rPr>
          <w:rFonts w:cs="Arial"/>
          <w:sz w:val="32"/>
          <w:szCs w:val="20"/>
        </w:rPr>
        <w:t xml:space="preserve">based in your area or phone </w:t>
      </w:r>
      <w:r w:rsidRPr="00E277FB">
        <w:rPr>
          <w:rFonts w:cs="Arial"/>
          <w:b/>
          <w:sz w:val="32"/>
          <w:szCs w:val="20"/>
        </w:rPr>
        <w:t>999</w:t>
      </w:r>
      <w:r w:rsidRPr="007124C6">
        <w:rPr>
          <w:rFonts w:cs="Arial"/>
          <w:sz w:val="32"/>
          <w:szCs w:val="20"/>
        </w:rPr>
        <w:t>:</w:t>
      </w:r>
    </w:p>
    <w:p w:rsidR="00F9138D" w:rsidRPr="007124C6" w:rsidRDefault="00F9138D" w:rsidP="00437426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sz w:val="32"/>
          <w:szCs w:val="20"/>
        </w:rPr>
      </w:pPr>
      <w:r w:rsidRPr="007124C6">
        <w:rPr>
          <w:rFonts w:cs="Arial"/>
          <w:b/>
          <w:sz w:val="32"/>
          <w:szCs w:val="20"/>
        </w:rPr>
        <w:t>Royal Glamorgan Crisis Resolution Team</w:t>
      </w:r>
      <w:r w:rsidRPr="007124C6">
        <w:rPr>
          <w:rFonts w:cs="Arial"/>
          <w:sz w:val="32"/>
          <w:szCs w:val="20"/>
        </w:rPr>
        <w:t xml:space="preserve"> </w:t>
      </w:r>
      <w:r w:rsidR="007124C6" w:rsidRPr="007124C6">
        <w:rPr>
          <w:rFonts w:cs="Arial"/>
          <w:sz w:val="32"/>
          <w:szCs w:val="20"/>
        </w:rPr>
        <w:t xml:space="preserve">- </w:t>
      </w:r>
      <w:r w:rsidRPr="007124C6">
        <w:rPr>
          <w:rFonts w:cs="Arial"/>
          <w:sz w:val="32"/>
          <w:szCs w:val="20"/>
        </w:rPr>
        <w:t xml:space="preserve">Tel: 01443 443443 </w:t>
      </w:r>
      <w:proofErr w:type="spellStart"/>
      <w:r w:rsidRPr="007124C6">
        <w:rPr>
          <w:rFonts w:cs="Arial"/>
          <w:sz w:val="32"/>
          <w:szCs w:val="20"/>
        </w:rPr>
        <w:t>ext</w:t>
      </w:r>
      <w:proofErr w:type="spellEnd"/>
      <w:r w:rsidRPr="007124C6">
        <w:rPr>
          <w:rFonts w:cs="Arial"/>
          <w:sz w:val="32"/>
          <w:szCs w:val="20"/>
        </w:rPr>
        <w:t>: 74388</w:t>
      </w:r>
    </w:p>
    <w:p w:rsidR="00F9138D" w:rsidRPr="007124C6" w:rsidRDefault="00F9138D" w:rsidP="007124C6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sz w:val="32"/>
          <w:szCs w:val="20"/>
        </w:rPr>
      </w:pPr>
      <w:r w:rsidRPr="007124C6">
        <w:rPr>
          <w:rFonts w:cs="Arial"/>
          <w:b/>
          <w:sz w:val="32"/>
          <w:szCs w:val="20"/>
        </w:rPr>
        <w:t>Prince Charles Crisis Resolution Team</w:t>
      </w:r>
      <w:r w:rsidRPr="007124C6">
        <w:rPr>
          <w:rFonts w:cs="Arial"/>
          <w:sz w:val="32"/>
          <w:szCs w:val="20"/>
        </w:rPr>
        <w:t xml:space="preserve"> </w:t>
      </w:r>
      <w:r w:rsidR="007124C6" w:rsidRPr="007124C6">
        <w:rPr>
          <w:rFonts w:cs="Arial"/>
          <w:sz w:val="32"/>
          <w:szCs w:val="20"/>
        </w:rPr>
        <w:t xml:space="preserve">- </w:t>
      </w:r>
      <w:r w:rsidRPr="007124C6">
        <w:rPr>
          <w:rFonts w:cs="Arial"/>
          <w:sz w:val="32"/>
          <w:szCs w:val="20"/>
        </w:rPr>
        <w:t>Tel: 01685 726952</w:t>
      </w:r>
    </w:p>
    <w:p w:rsidR="00F9138D" w:rsidRPr="007124C6" w:rsidRDefault="00F9138D" w:rsidP="007124C6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sz w:val="32"/>
          <w:szCs w:val="20"/>
        </w:rPr>
      </w:pPr>
      <w:r w:rsidRPr="007124C6">
        <w:rPr>
          <w:rFonts w:cs="Arial"/>
          <w:b/>
          <w:sz w:val="32"/>
          <w:szCs w:val="20"/>
        </w:rPr>
        <w:t>Princess of Wales Crisis Resolution</w:t>
      </w:r>
      <w:r w:rsidR="007124C6" w:rsidRPr="007124C6">
        <w:rPr>
          <w:rFonts w:cs="Arial"/>
          <w:b/>
          <w:sz w:val="32"/>
          <w:szCs w:val="20"/>
        </w:rPr>
        <w:t xml:space="preserve"> Team</w:t>
      </w:r>
      <w:r w:rsidR="007124C6" w:rsidRPr="007124C6">
        <w:rPr>
          <w:rFonts w:cs="Arial"/>
          <w:sz w:val="32"/>
          <w:szCs w:val="20"/>
        </w:rPr>
        <w:t xml:space="preserve"> - Tel</w:t>
      </w:r>
      <w:r w:rsidRPr="007124C6">
        <w:rPr>
          <w:rFonts w:cs="Arial"/>
          <w:sz w:val="32"/>
          <w:szCs w:val="20"/>
        </w:rPr>
        <w:t>: 01656 752666</w:t>
      </w:r>
    </w:p>
    <w:p w:rsidR="00F9138D" w:rsidRPr="007124C6" w:rsidRDefault="00F9138D" w:rsidP="00F9138D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20"/>
        </w:rPr>
      </w:pPr>
    </w:p>
    <w:p w:rsidR="007124C6" w:rsidRPr="007124C6" w:rsidRDefault="007124C6" w:rsidP="00F9138D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20"/>
        </w:rPr>
      </w:pPr>
    </w:p>
    <w:p w:rsidR="00F9138D" w:rsidRPr="007124C6" w:rsidRDefault="00F9138D" w:rsidP="00F9138D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20"/>
        </w:rPr>
      </w:pPr>
      <w:r w:rsidRPr="007124C6">
        <w:rPr>
          <w:rFonts w:cs="Arial"/>
          <w:sz w:val="32"/>
          <w:szCs w:val="20"/>
        </w:rPr>
        <w:t xml:space="preserve">There is also the </w:t>
      </w:r>
      <w:r w:rsidRPr="007124C6">
        <w:rPr>
          <w:rFonts w:cs="Arial"/>
          <w:b/>
          <w:sz w:val="32"/>
          <w:szCs w:val="20"/>
        </w:rPr>
        <w:t>Samaritans</w:t>
      </w:r>
      <w:r w:rsidR="007124C6" w:rsidRPr="007124C6">
        <w:rPr>
          <w:rFonts w:cs="Arial"/>
          <w:sz w:val="32"/>
          <w:szCs w:val="20"/>
        </w:rPr>
        <w:t xml:space="preserve"> who provide a </w:t>
      </w:r>
      <w:r w:rsidRPr="007124C6">
        <w:rPr>
          <w:rFonts w:cs="Arial"/>
          <w:sz w:val="32"/>
          <w:szCs w:val="20"/>
        </w:rPr>
        <w:t>24hr listening ear for anyone in distress</w:t>
      </w:r>
      <w:r w:rsidR="007124C6" w:rsidRPr="007124C6">
        <w:rPr>
          <w:rFonts w:cs="Arial"/>
          <w:sz w:val="32"/>
          <w:szCs w:val="20"/>
        </w:rPr>
        <w:t xml:space="preserve">. </w:t>
      </w:r>
    </w:p>
    <w:p w:rsidR="00F9138D" w:rsidRPr="007124C6" w:rsidRDefault="007124C6" w:rsidP="00F9138D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20"/>
        </w:rPr>
      </w:pPr>
      <w:r w:rsidRPr="007124C6">
        <w:rPr>
          <w:rFonts w:cs="Arial"/>
          <w:b/>
          <w:sz w:val="32"/>
          <w:szCs w:val="20"/>
        </w:rPr>
        <w:t xml:space="preserve">Samaritans </w:t>
      </w:r>
      <w:r w:rsidRPr="007124C6">
        <w:rPr>
          <w:rFonts w:cs="Arial"/>
          <w:sz w:val="32"/>
          <w:szCs w:val="20"/>
        </w:rPr>
        <w:t xml:space="preserve">– Freephone </w:t>
      </w:r>
      <w:r w:rsidR="00F9138D" w:rsidRPr="007124C6">
        <w:rPr>
          <w:rFonts w:cs="Arial"/>
          <w:sz w:val="32"/>
          <w:szCs w:val="20"/>
        </w:rPr>
        <w:t>Tel: 116123</w:t>
      </w:r>
    </w:p>
    <w:p w:rsidR="00F9138D" w:rsidRPr="007124C6" w:rsidRDefault="00F9138D" w:rsidP="00F9138D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20"/>
        </w:rPr>
      </w:pPr>
    </w:p>
    <w:p w:rsidR="00F9138D" w:rsidRPr="007124C6" w:rsidRDefault="00F9138D" w:rsidP="00F9138D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20"/>
        </w:rPr>
      </w:pPr>
      <w:r w:rsidRPr="007124C6">
        <w:rPr>
          <w:rFonts w:cs="Arial"/>
          <w:sz w:val="32"/>
          <w:szCs w:val="20"/>
        </w:rPr>
        <w:t>Primary Care Services are providing telephone asse</w:t>
      </w:r>
      <w:r w:rsidR="004F6E40" w:rsidRPr="007124C6">
        <w:rPr>
          <w:rFonts w:cs="Arial"/>
          <w:sz w:val="32"/>
          <w:szCs w:val="20"/>
        </w:rPr>
        <w:t xml:space="preserve">ssments and follow up's at this </w:t>
      </w:r>
      <w:r w:rsidRPr="007124C6">
        <w:rPr>
          <w:rFonts w:cs="Arial"/>
          <w:sz w:val="32"/>
          <w:szCs w:val="20"/>
        </w:rPr>
        <w:t>time and will li</w:t>
      </w:r>
      <w:r w:rsidR="00C636F5" w:rsidRPr="007124C6">
        <w:rPr>
          <w:rFonts w:cs="Arial"/>
          <w:sz w:val="32"/>
          <w:szCs w:val="20"/>
        </w:rPr>
        <w:t xml:space="preserve">aise with you further </w:t>
      </w:r>
      <w:r w:rsidRPr="007124C6">
        <w:rPr>
          <w:rFonts w:cs="Arial"/>
          <w:sz w:val="32"/>
          <w:szCs w:val="20"/>
        </w:rPr>
        <w:t>where possible.</w:t>
      </w:r>
      <w:r w:rsidR="008D313D">
        <w:rPr>
          <w:rFonts w:cs="Arial"/>
          <w:sz w:val="32"/>
          <w:szCs w:val="20"/>
        </w:rPr>
        <w:t xml:space="preserve"> However, at this time we are unware how long we can provide this service as staff may be redeployed to meet the needs of the service. </w:t>
      </w:r>
    </w:p>
    <w:p w:rsidR="00F9138D" w:rsidRPr="007124C6" w:rsidRDefault="00F9138D" w:rsidP="00F9138D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20"/>
        </w:rPr>
      </w:pPr>
    </w:p>
    <w:p w:rsidR="00F9138D" w:rsidRPr="007124C6" w:rsidRDefault="00F9138D" w:rsidP="007124C6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sz w:val="32"/>
          <w:szCs w:val="28"/>
        </w:rPr>
      </w:pPr>
      <w:r w:rsidRPr="007124C6">
        <w:rPr>
          <w:rFonts w:cs="Arial"/>
          <w:b/>
          <w:sz w:val="32"/>
          <w:szCs w:val="28"/>
        </w:rPr>
        <w:t xml:space="preserve">Maritime Resource Centre: </w:t>
      </w:r>
      <w:r w:rsidRPr="007124C6">
        <w:rPr>
          <w:rFonts w:cs="Arial"/>
          <w:sz w:val="32"/>
          <w:szCs w:val="28"/>
        </w:rPr>
        <w:t xml:space="preserve">Tel: 01443 443443 </w:t>
      </w:r>
      <w:proofErr w:type="spellStart"/>
      <w:r w:rsidRPr="007124C6">
        <w:rPr>
          <w:rFonts w:cs="Arial"/>
          <w:sz w:val="32"/>
          <w:szCs w:val="28"/>
        </w:rPr>
        <w:t>ext</w:t>
      </w:r>
      <w:proofErr w:type="spellEnd"/>
      <w:r w:rsidRPr="007124C6">
        <w:rPr>
          <w:rFonts w:cs="Arial"/>
          <w:sz w:val="32"/>
          <w:szCs w:val="28"/>
        </w:rPr>
        <w:t>: 75400</w:t>
      </w:r>
    </w:p>
    <w:p w:rsidR="00F9138D" w:rsidRPr="007124C6" w:rsidRDefault="00F9138D" w:rsidP="007124C6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sz w:val="32"/>
          <w:szCs w:val="28"/>
        </w:rPr>
      </w:pPr>
      <w:proofErr w:type="spellStart"/>
      <w:r w:rsidRPr="007124C6">
        <w:rPr>
          <w:rFonts w:cs="Arial"/>
          <w:b/>
          <w:sz w:val="32"/>
          <w:szCs w:val="28"/>
        </w:rPr>
        <w:t>Trealaw</w:t>
      </w:r>
      <w:proofErr w:type="spellEnd"/>
      <w:r w:rsidRPr="007124C6">
        <w:rPr>
          <w:rFonts w:cs="Arial"/>
          <w:b/>
          <w:sz w:val="32"/>
          <w:szCs w:val="28"/>
        </w:rPr>
        <w:t xml:space="preserve"> Resource Centre:</w:t>
      </w:r>
      <w:r w:rsidRPr="007124C6">
        <w:rPr>
          <w:rFonts w:cs="Arial"/>
          <w:sz w:val="32"/>
          <w:szCs w:val="28"/>
        </w:rPr>
        <w:t xml:space="preserve"> Tel: 01443 443443 </w:t>
      </w:r>
      <w:proofErr w:type="spellStart"/>
      <w:r w:rsidRPr="007124C6">
        <w:rPr>
          <w:rFonts w:cs="Arial"/>
          <w:sz w:val="32"/>
          <w:szCs w:val="28"/>
        </w:rPr>
        <w:t>ext</w:t>
      </w:r>
      <w:proofErr w:type="spellEnd"/>
      <w:r w:rsidRPr="007124C6">
        <w:rPr>
          <w:rFonts w:cs="Arial"/>
          <w:sz w:val="32"/>
          <w:szCs w:val="28"/>
        </w:rPr>
        <w:t>: 75460</w:t>
      </w:r>
    </w:p>
    <w:p w:rsidR="004F6E40" w:rsidRPr="007124C6" w:rsidRDefault="004F6E40" w:rsidP="007124C6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sz w:val="32"/>
          <w:szCs w:val="28"/>
        </w:rPr>
      </w:pPr>
      <w:r w:rsidRPr="007124C6">
        <w:rPr>
          <w:rFonts w:cs="Arial"/>
          <w:b/>
          <w:sz w:val="32"/>
          <w:szCs w:val="28"/>
        </w:rPr>
        <w:t xml:space="preserve">Keir </w:t>
      </w:r>
      <w:proofErr w:type="spellStart"/>
      <w:r w:rsidRPr="007124C6">
        <w:rPr>
          <w:rFonts w:cs="Arial"/>
          <w:b/>
          <w:sz w:val="32"/>
          <w:szCs w:val="28"/>
        </w:rPr>
        <w:t>Hardie</w:t>
      </w:r>
      <w:proofErr w:type="spellEnd"/>
      <w:r w:rsidRPr="007124C6">
        <w:rPr>
          <w:rFonts w:cs="Arial"/>
          <w:b/>
          <w:sz w:val="32"/>
          <w:szCs w:val="28"/>
        </w:rPr>
        <w:t xml:space="preserve"> Health Park:</w:t>
      </w:r>
      <w:r w:rsidRPr="007124C6">
        <w:rPr>
          <w:rFonts w:cs="Arial"/>
          <w:sz w:val="32"/>
          <w:szCs w:val="28"/>
        </w:rPr>
        <w:t xml:space="preserve">  Tel: 01685 351194</w:t>
      </w:r>
    </w:p>
    <w:p w:rsidR="004F6E40" w:rsidRPr="007124C6" w:rsidRDefault="004F6E40" w:rsidP="007124C6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sz w:val="28"/>
          <w:szCs w:val="28"/>
        </w:rPr>
      </w:pPr>
      <w:proofErr w:type="spellStart"/>
      <w:r w:rsidRPr="007124C6">
        <w:rPr>
          <w:rFonts w:cs="Arial"/>
          <w:b/>
          <w:sz w:val="32"/>
          <w:szCs w:val="28"/>
        </w:rPr>
        <w:t>Ysbyty</w:t>
      </w:r>
      <w:proofErr w:type="spellEnd"/>
      <w:r w:rsidRPr="007124C6">
        <w:rPr>
          <w:rFonts w:cs="Arial"/>
          <w:b/>
          <w:sz w:val="32"/>
          <w:szCs w:val="28"/>
        </w:rPr>
        <w:t xml:space="preserve"> Cwm Cynon: </w:t>
      </w:r>
      <w:r w:rsidRPr="007124C6">
        <w:rPr>
          <w:rFonts w:cs="Arial"/>
          <w:sz w:val="32"/>
          <w:szCs w:val="28"/>
        </w:rPr>
        <w:t xml:space="preserve">Tel: 01443 715188 </w:t>
      </w:r>
      <w:r w:rsidRPr="007124C6">
        <w:rPr>
          <w:rFonts w:cs="Arial"/>
          <w:sz w:val="28"/>
          <w:szCs w:val="28"/>
        </w:rPr>
        <w:tab/>
      </w:r>
    </w:p>
    <w:p w:rsidR="00F9138D" w:rsidRDefault="00F9138D" w:rsidP="00F9138D">
      <w:pPr>
        <w:autoSpaceDE w:val="0"/>
        <w:autoSpaceDN w:val="0"/>
        <w:adjustRightInd w:val="0"/>
        <w:spacing w:after="0" w:line="240" w:lineRule="auto"/>
        <w:rPr>
          <w:rFonts w:cs="Arial"/>
          <w:sz w:val="36"/>
          <w:szCs w:val="24"/>
        </w:rPr>
      </w:pPr>
    </w:p>
    <w:p w:rsidR="007124C6" w:rsidRPr="007124C6" w:rsidRDefault="007124C6" w:rsidP="00F9138D">
      <w:pPr>
        <w:autoSpaceDE w:val="0"/>
        <w:autoSpaceDN w:val="0"/>
        <w:adjustRightInd w:val="0"/>
        <w:spacing w:after="0" w:line="240" w:lineRule="auto"/>
        <w:rPr>
          <w:rFonts w:cs="Arial"/>
          <w:sz w:val="36"/>
          <w:szCs w:val="24"/>
        </w:rPr>
      </w:pPr>
      <w:r>
        <w:rPr>
          <w:rFonts w:cs="Arial"/>
          <w:noProof/>
          <w:sz w:val="36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69215</wp:posOffset>
                </wp:positionV>
                <wp:extent cx="6037580" cy="1245235"/>
                <wp:effectExtent l="0" t="0" r="20320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580" cy="124523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417F9" id="Rectangle 2" o:spid="_x0000_s1026" style="position:absolute;margin-left:0;margin-top:5.45pt;width:475.4pt;height:98.0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" filled="f" strokecolor="#5b9bd5 [3204]" strokeweight="1.5pt">
                <w10:wrap anchorx="margin"/>
              </v:rect>
            </w:pict>
          </mc:Fallback>
        </mc:AlternateContent>
      </w:r>
    </w:p>
    <w:p w:rsidR="00F9138D" w:rsidRPr="007124C6" w:rsidRDefault="00F9138D" w:rsidP="007124C6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36"/>
          <w:szCs w:val="24"/>
        </w:rPr>
      </w:pPr>
      <w:r w:rsidRPr="007124C6">
        <w:rPr>
          <w:rFonts w:cs="Arial"/>
          <w:sz w:val="36"/>
          <w:szCs w:val="24"/>
        </w:rPr>
        <w:t>The following pages have informa</w:t>
      </w:r>
      <w:r w:rsidR="004F6E40" w:rsidRPr="007124C6">
        <w:rPr>
          <w:rFonts w:cs="Arial"/>
          <w:sz w:val="36"/>
          <w:szCs w:val="24"/>
        </w:rPr>
        <w:t xml:space="preserve">tion about </w:t>
      </w:r>
      <w:r w:rsidR="00C636F5" w:rsidRPr="007124C6">
        <w:rPr>
          <w:rFonts w:cs="Arial"/>
          <w:sz w:val="36"/>
          <w:szCs w:val="24"/>
        </w:rPr>
        <w:t xml:space="preserve">resources you can access to help in </w:t>
      </w:r>
      <w:r w:rsidR="004F6E40" w:rsidRPr="007124C6">
        <w:rPr>
          <w:rFonts w:cs="Arial"/>
          <w:sz w:val="36"/>
          <w:szCs w:val="24"/>
        </w:rPr>
        <w:t xml:space="preserve">managing your mental </w:t>
      </w:r>
      <w:r w:rsidRPr="007124C6">
        <w:rPr>
          <w:rFonts w:cs="Arial"/>
          <w:sz w:val="36"/>
          <w:szCs w:val="24"/>
        </w:rPr>
        <w:t>health during this time.</w:t>
      </w:r>
    </w:p>
    <w:p w:rsidR="00F9138D" w:rsidRPr="00C636F5" w:rsidRDefault="00F9138D" w:rsidP="00F9138D">
      <w:pPr>
        <w:jc w:val="center"/>
        <w:rPr>
          <w:rFonts w:cs="Arial"/>
          <w:sz w:val="24"/>
          <w:szCs w:val="24"/>
        </w:rPr>
      </w:pPr>
    </w:p>
    <w:p w:rsidR="004F6E40" w:rsidRPr="00C636F5" w:rsidRDefault="004F6E40" w:rsidP="007124C6"/>
    <w:p w:rsidR="004F6E40" w:rsidRPr="00C636F5" w:rsidRDefault="004F6E40" w:rsidP="00F9138D">
      <w:pPr>
        <w:jc w:val="center"/>
      </w:pPr>
    </w:p>
    <w:p w:rsidR="004F6E40" w:rsidRPr="00C636F5" w:rsidRDefault="005D0D33" w:rsidP="00F9138D">
      <w:pPr>
        <w:jc w:val="center"/>
        <w:rPr>
          <w:sz w:val="32"/>
          <w:u w:val="single"/>
        </w:rPr>
      </w:pPr>
      <w:r w:rsidRPr="00C636F5">
        <w:rPr>
          <w:sz w:val="32"/>
          <w:u w:val="single"/>
        </w:rPr>
        <w:t xml:space="preserve">Online Resources </w:t>
      </w:r>
    </w:p>
    <w:tbl>
      <w:tblPr>
        <w:tblStyle w:val="TableGrid"/>
        <w:tblpPr w:leftFromText="180" w:rightFromText="180" w:vertAnchor="page" w:horzAnchor="margin" w:tblpY="2213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402"/>
        <w:gridCol w:w="2925"/>
      </w:tblGrid>
      <w:tr w:rsidR="004F6E40" w:rsidRPr="00C636F5" w:rsidTr="00437426">
        <w:tc>
          <w:tcPr>
            <w:tcW w:w="2689" w:type="dxa"/>
          </w:tcPr>
          <w:p w:rsidR="004F6E40" w:rsidRPr="00437426" w:rsidRDefault="004F6E40" w:rsidP="00437426">
            <w:pPr>
              <w:jc w:val="center"/>
              <w:rPr>
                <w:b/>
                <w:sz w:val="32"/>
                <w:szCs w:val="32"/>
              </w:rPr>
            </w:pPr>
            <w:r w:rsidRPr="00437426">
              <w:rPr>
                <w:b/>
                <w:sz w:val="32"/>
                <w:szCs w:val="32"/>
              </w:rPr>
              <w:lastRenderedPageBreak/>
              <w:t>Name of resource</w:t>
            </w:r>
          </w:p>
        </w:tc>
        <w:tc>
          <w:tcPr>
            <w:tcW w:w="3402" w:type="dxa"/>
          </w:tcPr>
          <w:p w:rsidR="004F6E40" w:rsidRPr="00437426" w:rsidRDefault="004F6E40" w:rsidP="00437426">
            <w:pPr>
              <w:jc w:val="center"/>
              <w:rPr>
                <w:b/>
                <w:sz w:val="32"/>
                <w:szCs w:val="32"/>
              </w:rPr>
            </w:pPr>
            <w:r w:rsidRPr="00437426">
              <w:rPr>
                <w:b/>
                <w:sz w:val="32"/>
                <w:szCs w:val="32"/>
              </w:rPr>
              <w:t>What’s available</w:t>
            </w:r>
          </w:p>
        </w:tc>
        <w:tc>
          <w:tcPr>
            <w:tcW w:w="2925" w:type="dxa"/>
          </w:tcPr>
          <w:p w:rsidR="004F6E40" w:rsidRPr="00437426" w:rsidRDefault="004F6E40" w:rsidP="00437426">
            <w:pPr>
              <w:jc w:val="center"/>
              <w:rPr>
                <w:b/>
                <w:sz w:val="32"/>
                <w:szCs w:val="32"/>
              </w:rPr>
            </w:pPr>
            <w:r w:rsidRPr="00437426">
              <w:rPr>
                <w:b/>
                <w:sz w:val="32"/>
                <w:szCs w:val="32"/>
              </w:rPr>
              <w:t>Link</w:t>
            </w:r>
          </w:p>
        </w:tc>
      </w:tr>
      <w:tr w:rsidR="005D0D33" w:rsidRPr="00C636F5" w:rsidTr="00437426">
        <w:tc>
          <w:tcPr>
            <w:tcW w:w="2689" w:type="dxa"/>
          </w:tcPr>
          <w:p w:rsidR="005D0D33" w:rsidRPr="00437426" w:rsidRDefault="005D0D33" w:rsidP="005D0D33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437426">
              <w:rPr>
                <w:rFonts w:cs="Arial"/>
                <w:b/>
                <w:sz w:val="32"/>
                <w:szCs w:val="32"/>
              </w:rPr>
              <w:t>Gov.Uk</w:t>
            </w:r>
          </w:p>
        </w:tc>
        <w:tc>
          <w:tcPr>
            <w:tcW w:w="3402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Up to date information, help and advice about Covid-19.</w:t>
            </w:r>
          </w:p>
        </w:tc>
        <w:tc>
          <w:tcPr>
            <w:tcW w:w="2925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Web link:</w:t>
            </w:r>
          </w:p>
          <w:p w:rsidR="005D0D33" w:rsidRPr="00C636F5" w:rsidRDefault="0074542A" w:rsidP="005D0D33">
            <w:pPr>
              <w:tabs>
                <w:tab w:val="left" w:pos="745"/>
                <w:tab w:val="center" w:pos="2172"/>
              </w:tabs>
              <w:jc w:val="center"/>
              <w:rPr>
                <w:sz w:val="28"/>
              </w:rPr>
            </w:pPr>
            <w:hyperlink r:id="rId6" w:history="1">
              <w:r w:rsidR="005D0D33" w:rsidRPr="00C636F5">
                <w:rPr>
                  <w:rStyle w:val="Hyperlink"/>
                  <w:sz w:val="28"/>
                </w:rPr>
                <w:t>https://gov.wales/coronavirus</w:t>
              </w:r>
            </w:hyperlink>
          </w:p>
        </w:tc>
      </w:tr>
      <w:tr w:rsidR="00C82A09" w:rsidRPr="00C636F5" w:rsidTr="00437426">
        <w:tc>
          <w:tcPr>
            <w:tcW w:w="2689" w:type="dxa"/>
          </w:tcPr>
          <w:p w:rsidR="00C82A09" w:rsidRPr="00437426" w:rsidRDefault="00C82A09" w:rsidP="005D0D3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32"/>
                <w:szCs w:val="32"/>
              </w:rPr>
            </w:pPr>
            <w:r w:rsidRPr="00437426">
              <w:rPr>
                <w:rFonts w:cs="Arial"/>
                <w:b/>
                <w:sz w:val="32"/>
                <w:szCs w:val="32"/>
              </w:rPr>
              <w:t>NHS.UK</w:t>
            </w:r>
          </w:p>
        </w:tc>
        <w:tc>
          <w:tcPr>
            <w:tcW w:w="3402" w:type="dxa"/>
          </w:tcPr>
          <w:p w:rsidR="00C82A09" w:rsidRPr="00C636F5" w:rsidRDefault="00C82A09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 xml:space="preserve">Provides advice for Coronavirus (Covid-19) </w:t>
            </w:r>
          </w:p>
        </w:tc>
        <w:tc>
          <w:tcPr>
            <w:tcW w:w="2925" w:type="dxa"/>
          </w:tcPr>
          <w:p w:rsidR="00C82A09" w:rsidRPr="00C636F5" w:rsidRDefault="00C82A09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 xml:space="preserve">Web link: </w:t>
            </w:r>
          </w:p>
          <w:p w:rsidR="00C82A09" w:rsidRPr="00C636F5" w:rsidRDefault="0074542A" w:rsidP="005D0D33">
            <w:pPr>
              <w:jc w:val="center"/>
              <w:rPr>
                <w:sz w:val="28"/>
              </w:rPr>
            </w:pPr>
            <w:hyperlink r:id="rId7" w:history="1">
              <w:r w:rsidR="00C82A09" w:rsidRPr="00C636F5">
                <w:rPr>
                  <w:rStyle w:val="Hyperlink"/>
                  <w:sz w:val="28"/>
                </w:rPr>
                <w:t>https://www.nhs.uk/conditions/coronavirus-covid-19/</w:t>
              </w:r>
            </w:hyperlink>
            <w:r w:rsidR="00C82A09" w:rsidRPr="00C636F5">
              <w:rPr>
                <w:sz w:val="28"/>
              </w:rPr>
              <w:t xml:space="preserve"> </w:t>
            </w:r>
          </w:p>
          <w:p w:rsidR="00C82A09" w:rsidRPr="00C636F5" w:rsidRDefault="00C82A09" w:rsidP="005D0D33">
            <w:pPr>
              <w:jc w:val="center"/>
              <w:rPr>
                <w:sz w:val="28"/>
              </w:rPr>
            </w:pPr>
          </w:p>
        </w:tc>
      </w:tr>
      <w:tr w:rsidR="007E698F" w:rsidRPr="00C636F5" w:rsidTr="00437426">
        <w:tc>
          <w:tcPr>
            <w:tcW w:w="2689" w:type="dxa"/>
          </w:tcPr>
          <w:p w:rsidR="007E698F" w:rsidRPr="00437426" w:rsidRDefault="007E698F" w:rsidP="005D0D3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32"/>
                <w:szCs w:val="32"/>
              </w:rPr>
            </w:pPr>
            <w:r w:rsidRPr="00437426">
              <w:rPr>
                <w:rFonts w:cs="Arial"/>
                <w:b/>
                <w:sz w:val="32"/>
                <w:szCs w:val="32"/>
              </w:rPr>
              <w:t xml:space="preserve">Interlink RCT </w:t>
            </w:r>
          </w:p>
        </w:tc>
        <w:tc>
          <w:tcPr>
            <w:tcW w:w="3402" w:type="dxa"/>
          </w:tcPr>
          <w:p w:rsidR="007E698F" w:rsidRPr="00C636F5" w:rsidRDefault="007E698F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 xml:space="preserve">Interlink supports individuals, communities and organisations to work together to make a positive impact on the life of people who live and work in Rhondda Cynon Taf. </w:t>
            </w:r>
            <w:r w:rsidR="0075084D" w:rsidRPr="00C636F5">
              <w:rPr>
                <w:sz w:val="28"/>
              </w:rPr>
              <w:t xml:space="preserve">Provide signposting information for support. </w:t>
            </w:r>
          </w:p>
        </w:tc>
        <w:tc>
          <w:tcPr>
            <w:tcW w:w="2925" w:type="dxa"/>
          </w:tcPr>
          <w:p w:rsidR="007E698F" w:rsidRPr="00C636F5" w:rsidRDefault="007E698F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 xml:space="preserve">Web link: </w:t>
            </w:r>
          </w:p>
          <w:p w:rsidR="007E698F" w:rsidRPr="00C636F5" w:rsidRDefault="0074542A" w:rsidP="005D0D33">
            <w:pPr>
              <w:jc w:val="center"/>
              <w:rPr>
                <w:sz w:val="28"/>
              </w:rPr>
            </w:pPr>
            <w:hyperlink r:id="rId8" w:history="1">
              <w:r w:rsidR="007E698F" w:rsidRPr="00C636F5">
                <w:rPr>
                  <w:rStyle w:val="Hyperlink"/>
                  <w:sz w:val="28"/>
                </w:rPr>
                <w:t>http://www.interlinkrct.org.uk/</w:t>
              </w:r>
            </w:hyperlink>
            <w:r w:rsidR="007E698F" w:rsidRPr="00C636F5">
              <w:rPr>
                <w:sz w:val="28"/>
              </w:rPr>
              <w:t xml:space="preserve"> </w:t>
            </w:r>
          </w:p>
        </w:tc>
      </w:tr>
      <w:tr w:rsidR="00C82A09" w:rsidRPr="00C636F5" w:rsidTr="00437426">
        <w:tc>
          <w:tcPr>
            <w:tcW w:w="2689" w:type="dxa"/>
          </w:tcPr>
          <w:p w:rsidR="00C82A09" w:rsidRPr="00437426" w:rsidRDefault="00C82A09" w:rsidP="00CE725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32"/>
                <w:szCs w:val="32"/>
              </w:rPr>
            </w:pPr>
            <w:r w:rsidRPr="00437426">
              <w:rPr>
                <w:rFonts w:cs="Arial"/>
                <w:b/>
                <w:sz w:val="32"/>
                <w:szCs w:val="32"/>
              </w:rPr>
              <w:t>Mental Health</w:t>
            </w:r>
            <w:r w:rsidR="00CE7253" w:rsidRPr="00437426">
              <w:rPr>
                <w:rFonts w:cs="Arial"/>
                <w:b/>
                <w:sz w:val="32"/>
                <w:szCs w:val="32"/>
              </w:rPr>
              <w:t xml:space="preserve"> Foundation </w:t>
            </w:r>
          </w:p>
        </w:tc>
        <w:tc>
          <w:tcPr>
            <w:tcW w:w="3402" w:type="dxa"/>
          </w:tcPr>
          <w:p w:rsidR="00C82A09" w:rsidRPr="00C636F5" w:rsidRDefault="00CE725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 xml:space="preserve">Provides information about managing your mental health during Coronavirus outbreak. </w:t>
            </w:r>
          </w:p>
        </w:tc>
        <w:tc>
          <w:tcPr>
            <w:tcW w:w="2925" w:type="dxa"/>
          </w:tcPr>
          <w:p w:rsidR="00C82A09" w:rsidRPr="00C636F5" w:rsidRDefault="00C82A09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 xml:space="preserve">Web link: </w:t>
            </w:r>
          </w:p>
          <w:p w:rsidR="00C82A09" w:rsidRPr="00C636F5" w:rsidRDefault="0074542A" w:rsidP="005D0D33">
            <w:pPr>
              <w:jc w:val="center"/>
              <w:rPr>
                <w:sz w:val="28"/>
              </w:rPr>
            </w:pPr>
            <w:hyperlink r:id="rId9" w:history="1">
              <w:r w:rsidR="00CE7253" w:rsidRPr="00C636F5">
                <w:rPr>
                  <w:rStyle w:val="Hyperlink"/>
                  <w:sz w:val="28"/>
                </w:rPr>
                <w:t>https://www.mentalhealth.org.uk/coronavirus</w:t>
              </w:r>
            </w:hyperlink>
            <w:r w:rsidR="00CE7253" w:rsidRPr="00C636F5">
              <w:rPr>
                <w:sz w:val="28"/>
              </w:rPr>
              <w:t xml:space="preserve"> </w:t>
            </w:r>
          </w:p>
        </w:tc>
      </w:tr>
      <w:tr w:rsidR="005D0D33" w:rsidRPr="00C636F5" w:rsidTr="00437426">
        <w:tc>
          <w:tcPr>
            <w:tcW w:w="2689" w:type="dxa"/>
          </w:tcPr>
          <w:p w:rsidR="005D0D33" w:rsidRPr="00437426" w:rsidRDefault="005D0D33" w:rsidP="005D0D33">
            <w:pPr>
              <w:jc w:val="center"/>
              <w:rPr>
                <w:b/>
                <w:sz w:val="32"/>
                <w:szCs w:val="32"/>
              </w:rPr>
            </w:pPr>
            <w:r w:rsidRPr="00437426">
              <w:rPr>
                <w:b/>
                <w:sz w:val="32"/>
                <w:szCs w:val="32"/>
              </w:rPr>
              <w:t>Psychology Tools</w:t>
            </w:r>
          </w:p>
        </w:tc>
        <w:tc>
          <w:tcPr>
            <w:tcW w:w="3402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Printable CBT workbooks. They also have information about ‘Living with worry and anxiety amidst global uncertainty.’</w:t>
            </w:r>
          </w:p>
        </w:tc>
        <w:tc>
          <w:tcPr>
            <w:tcW w:w="2925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Web link:</w:t>
            </w:r>
          </w:p>
          <w:p w:rsidR="005D0D33" w:rsidRPr="00C636F5" w:rsidRDefault="0074542A" w:rsidP="005D0D33">
            <w:pPr>
              <w:jc w:val="center"/>
              <w:rPr>
                <w:sz w:val="28"/>
              </w:rPr>
            </w:pPr>
            <w:hyperlink r:id="rId10" w:history="1">
              <w:r w:rsidR="005D0D33" w:rsidRPr="00C636F5">
                <w:rPr>
                  <w:rStyle w:val="Hyperlink"/>
                  <w:sz w:val="28"/>
                </w:rPr>
                <w:t>https://www.psychologytools.com/</w:t>
              </w:r>
            </w:hyperlink>
          </w:p>
          <w:p w:rsidR="005D0D33" w:rsidRPr="00C636F5" w:rsidRDefault="005D0D33" w:rsidP="005D0D33">
            <w:pPr>
              <w:jc w:val="center"/>
              <w:rPr>
                <w:sz w:val="28"/>
              </w:rPr>
            </w:pPr>
          </w:p>
          <w:p w:rsidR="005D0D33" w:rsidRPr="00C636F5" w:rsidRDefault="005D0D33" w:rsidP="00E277FB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Living with worry and anxiety amidst global uncertainty Booklet Link:</w:t>
            </w:r>
          </w:p>
          <w:p w:rsidR="005D0D33" w:rsidRPr="00C636F5" w:rsidRDefault="0074542A" w:rsidP="005D0D33">
            <w:pPr>
              <w:jc w:val="center"/>
              <w:rPr>
                <w:sz w:val="28"/>
              </w:rPr>
            </w:pPr>
            <w:hyperlink r:id="rId11" w:history="1">
              <w:r w:rsidR="005D0D33" w:rsidRPr="00C636F5">
                <w:rPr>
                  <w:rStyle w:val="Hyperlink"/>
                  <w:sz w:val="28"/>
                </w:rPr>
                <w:t>https://www.psychologytools.com/articles/free-guide-to-living-with-worry-and-anxiety-amidst-global-uncertainty/</w:t>
              </w:r>
            </w:hyperlink>
          </w:p>
          <w:p w:rsidR="005D0D33" w:rsidRPr="00C636F5" w:rsidRDefault="005D0D33" w:rsidP="005D0D33">
            <w:pPr>
              <w:jc w:val="center"/>
              <w:rPr>
                <w:sz w:val="28"/>
              </w:rPr>
            </w:pPr>
          </w:p>
        </w:tc>
      </w:tr>
      <w:tr w:rsidR="005D0D33" w:rsidRPr="00C636F5" w:rsidTr="00437426">
        <w:tc>
          <w:tcPr>
            <w:tcW w:w="2689" w:type="dxa"/>
          </w:tcPr>
          <w:p w:rsidR="005D0D33" w:rsidRPr="00437426" w:rsidRDefault="005D0D33" w:rsidP="005D0D33">
            <w:pPr>
              <w:jc w:val="center"/>
              <w:rPr>
                <w:b/>
                <w:sz w:val="32"/>
                <w:szCs w:val="32"/>
              </w:rPr>
            </w:pPr>
            <w:r w:rsidRPr="00437426">
              <w:rPr>
                <w:b/>
                <w:sz w:val="32"/>
                <w:szCs w:val="32"/>
              </w:rPr>
              <w:lastRenderedPageBreak/>
              <w:t>Valleys Steps</w:t>
            </w:r>
          </w:p>
        </w:tc>
        <w:tc>
          <w:tcPr>
            <w:tcW w:w="3402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Stress control and mindfulness audio resources.</w:t>
            </w:r>
          </w:p>
        </w:tc>
        <w:tc>
          <w:tcPr>
            <w:tcW w:w="2925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YouTube Channel:</w:t>
            </w:r>
          </w:p>
          <w:p w:rsidR="005D0D33" w:rsidRPr="00C636F5" w:rsidRDefault="0074542A" w:rsidP="005D0D33">
            <w:pPr>
              <w:jc w:val="center"/>
              <w:rPr>
                <w:sz w:val="28"/>
              </w:rPr>
            </w:pPr>
            <w:hyperlink r:id="rId12" w:history="1">
              <w:r w:rsidR="005D0D33" w:rsidRPr="00C636F5">
                <w:rPr>
                  <w:rStyle w:val="Hyperlink"/>
                  <w:sz w:val="28"/>
                </w:rPr>
                <w:t>https://www.youtube.com/channel/UCtrkLJ0PTiECFEVk8giFA0A/videos</w:t>
              </w:r>
            </w:hyperlink>
          </w:p>
          <w:p w:rsidR="005D0D33" w:rsidRPr="00C636F5" w:rsidRDefault="005D0D33" w:rsidP="005D0D33">
            <w:pPr>
              <w:jc w:val="center"/>
              <w:rPr>
                <w:sz w:val="28"/>
              </w:rPr>
            </w:pPr>
          </w:p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Website:</w:t>
            </w:r>
          </w:p>
          <w:p w:rsidR="005D0D33" w:rsidRPr="00C636F5" w:rsidRDefault="0074542A" w:rsidP="005D0D33">
            <w:pPr>
              <w:jc w:val="center"/>
              <w:rPr>
                <w:sz w:val="28"/>
              </w:rPr>
            </w:pPr>
            <w:hyperlink r:id="rId13" w:history="1">
              <w:r w:rsidR="005D0D33" w:rsidRPr="00C636F5">
                <w:rPr>
                  <w:rStyle w:val="Hyperlink"/>
                  <w:sz w:val="28"/>
                </w:rPr>
                <w:t>http://www.valleyssteps.org/resources/downloads/</w:t>
              </w:r>
            </w:hyperlink>
          </w:p>
          <w:p w:rsidR="005D0D33" w:rsidRPr="00C636F5" w:rsidRDefault="005D0D33" w:rsidP="005D0D33">
            <w:pPr>
              <w:jc w:val="center"/>
              <w:rPr>
                <w:sz w:val="28"/>
              </w:rPr>
            </w:pPr>
          </w:p>
        </w:tc>
      </w:tr>
      <w:tr w:rsidR="005D0D33" w:rsidRPr="00C636F5" w:rsidTr="00437426">
        <w:tc>
          <w:tcPr>
            <w:tcW w:w="2689" w:type="dxa"/>
          </w:tcPr>
          <w:p w:rsidR="005D0D33" w:rsidRPr="00437426" w:rsidRDefault="005D0D33" w:rsidP="005D0D33">
            <w:pPr>
              <w:jc w:val="center"/>
              <w:rPr>
                <w:b/>
                <w:sz w:val="32"/>
                <w:szCs w:val="32"/>
              </w:rPr>
            </w:pPr>
            <w:r w:rsidRPr="00437426">
              <w:rPr>
                <w:b/>
                <w:sz w:val="32"/>
                <w:szCs w:val="32"/>
              </w:rPr>
              <w:t>NHS Mental wellbeing audio guides</w:t>
            </w:r>
          </w:p>
        </w:tc>
        <w:tc>
          <w:tcPr>
            <w:tcW w:w="3402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Audio resources to help with anxiety, low mood, trouble sleeping, low confidence and assertiveness, and unhelpful thinking.</w:t>
            </w:r>
          </w:p>
          <w:p w:rsidR="005D0D33" w:rsidRPr="00C636F5" w:rsidRDefault="005D0D33" w:rsidP="005D0D33">
            <w:pPr>
              <w:jc w:val="center"/>
              <w:rPr>
                <w:sz w:val="28"/>
              </w:rPr>
            </w:pPr>
          </w:p>
        </w:tc>
        <w:tc>
          <w:tcPr>
            <w:tcW w:w="2925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Web link:</w:t>
            </w:r>
          </w:p>
          <w:p w:rsidR="005D0D33" w:rsidRPr="00C636F5" w:rsidRDefault="0074542A" w:rsidP="005D0D33">
            <w:pPr>
              <w:jc w:val="center"/>
              <w:rPr>
                <w:sz w:val="28"/>
              </w:rPr>
            </w:pPr>
            <w:hyperlink r:id="rId14" w:history="1">
              <w:r w:rsidR="005D0D33" w:rsidRPr="00C636F5">
                <w:rPr>
                  <w:rStyle w:val="Hyperlink"/>
                  <w:sz w:val="28"/>
                </w:rPr>
                <w:t>https://www.nhs.uk/conditions/stress-anxiety-depression/moodzone-mental-wellbeing-audio-guides/</w:t>
              </w:r>
            </w:hyperlink>
          </w:p>
        </w:tc>
      </w:tr>
      <w:tr w:rsidR="005D0D33" w:rsidRPr="00C636F5" w:rsidTr="00437426">
        <w:tc>
          <w:tcPr>
            <w:tcW w:w="2689" w:type="dxa"/>
          </w:tcPr>
          <w:p w:rsidR="005D0D33" w:rsidRPr="00437426" w:rsidRDefault="005D0D33" w:rsidP="005D0D33">
            <w:pPr>
              <w:jc w:val="center"/>
              <w:rPr>
                <w:b/>
                <w:sz w:val="32"/>
                <w:szCs w:val="32"/>
              </w:rPr>
            </w:pPr>
            <w:r w:rsidRPr="00437426">
              <w:rPr>
                <w:b/>
                <w:sz w:val="32"/>
                <w:szCs w:val="32"/>
              </w:rPr>
              <w:t>Mind</w:t>
            </w:r>
          </w:p>
        </w:tc>
        <w:tc>
          <w:tcPr>
            <w:tcW w:w="3402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Provides a range of information and support for different topics including tips for everyday living.</w:t>
            </w:r>
          </w:p>
          <w:p w:rsidR="005D0D33" w:rsidRPr="00C636F5" w:rsidRDefault="005D0D33" w:rsidP="005D0D33">
            <w:pPr>
              <w:jc w:val="center"/>
              <w:rPr>
                <w:sz w:val="28"/>
              </w:rPr>
            </w:pPr>
          </w:p>
        </w:tc>
        <w:tc>
          <w:tcPr>
            <w:tcW w:w="2925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Web link:</w:t>
            </w:r>
          </w:p>
          <w:p w:rsidR="005D0D33" w:rsidRPr="00C636F5" w:rsidRDefault="0074542A" w:rsidP="005D0D33">
            <w:pPr>
              <w:jc w:val="center"/>
              <w:rPr>
                <w:sz w:val="28"/>
              </w:rPr>
            </w:pPr>
            <w:hyperlink r:id="rId15" w:history="1">
              <w:r w:rsidR="005D0D33" w:rsidRPr="00C636F5">
                <w:rPr>
                  <w:rStyle w:val="Hyperlink"/>
                  <w:sz w:val="28"/>
                </w:rPr>
                <w:t>https://www.mind.org.uk/information-support/</w:t>
              </w:r>
            </w:hyperlink>
          </w:p>
          <w:p w:rsidR="005D0D33" w:rsidRPr="00C636F5" w:rsidRDefault="005D0D33" w:rsidP="005D0D33">
            <w:pPr>
              <w:jc w:val="center"/>
              <w:rPr>
                <w:sz w:val="28"/>
              </w:rPr>
            </w:pPr>
          </w:p>
        </w:tc>
      </w:tr>
      <w:tr w:rsidR="005D0D33" w:rsidRPr="00C636F5" w:rsidTr="00437426">
        <w:tc>
          <w:tcPr>
            <w:tcW w:w="2689" w:type="dxa"/>
          </w:tcPr>
          <w:p w:rsidR="005D0D33" w:rsidRPr="00437426" w:rsidRDefault="005D0D33" w:rsidP="005D0D33">
            <w:pPr>
              <w:jc w:val="center"/>
              <w:rPr>
                <w:b/>
                <w:sz w:val="32"/>
                <w:szCs w:val="32"/>
              </w:rPr>
            </w:pPr>
            <w:r w:rsidRPr="00437426">
              <w:rPr>
                <w:b/>
                <w:sz w:val="32"/>
                <w:szCs w:val="32"/>
              </w:rPr>
              <w:t xml:space="preserve">Mind – </w:t>
            </w:r>
            <w:proofErr w:type="spellStart"/>
            <w:r w:rsidRPr="00437426">
              <w:rPr>
                <w:b/>
                <w:sz w:val="32"/>
                <w:szCs w:val="32"/>
              </w:rPr>
              <w:t>elefriends</w:t>
            </w:r>
            <w:proofErr w:type="spellEnd"/>
          </w:p>
        </w:tc>
        <w:tc>
          <w:tcPr>
            <w:tcW w:w="3402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proofErr w:type="spellStart"/>
            <w:r w:rsidRPr="00C636F5">
              <w:rPr>
                <w:sz w:val="28"/>
              </w:rPr>
              <w:t>Elefriends</w:t>
            </w:r>
            <w:proofErr w:type="spellEnd"/>
            <w:r w:rsidRPr="00C636F5">
              <w:rPr>
                <w:sz w:val="28"/>
              </w:rPr>
              <w:t xml:space="preserve"> is a supportive online community</w:t>
            </w:r>
            <w:r w:rsidR="00FD34A2">
              <w:rPr>
                <w:sz w:val="28"/>
              </w:rPr>
              <w:t>.</w:t>
            </w:r>
          </w:p>
          <w:p w:rsidR="005D0D33" w:rsidRPr="00C636F5" w:rsidRDefault="006B0F28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 xml:space="preserve">It provides </w:t>
            </w:r>
            <w:r w:rsidR="005D0D33" w:rsidRPr="00C636F5">
              <w:rPr>
                <w:sz w:val="28"/>
              </w:rPr>
              <w:t xml:space="preserve">safe place to share experiences and listen to others. </w:t>
            </w:r>
            <w:proofErr w:type="spellStart"/>
            <w:r w:rsidR="005D0D33" w:rsidRPr="00C636F5">
              <w:rPr>
                <w:sz w:val="28"/>
              </w:rPr>
              <w:t>Elefriends</w:t>
            </w:r>
            <w:proofErr w:type="spellEnd"/>
            <w:r w:rsidR="005D0D33" w:rsidRPr="00C636F5">
              <w:rPr>
                <w:sz w:val="28"/>
              </w:rPr>
              <w:t xml:space="preserve"> is moderated daily by the </w:t>
            </w:r>
            <w:proofErr w:type="spellStart"/>
            <w:r w:rsidR="005D0D33" w:rsidRPr="00C636F5">
              <w:rPr>
                <w:sz w:val="28"/>
              </w:rPr>
              <w:t>Ele</w:t>
            </w:r>
            <w:proofErr w:type="spellEnd"/>
            <w:r w:rsidR="005D0D33" w:rsidRPr="00C636F5">
              <w:rPr>
                <w:sz w:val="28"/>
              </w:rPr>
              <w:t xml:space="preserve"> handler team from 10am to midnight.</w:t>
            </w:r>
          </w:p>
        </w:tc>
        <w:tc>
          <w:tcPr>
            <w:tcW w:w="2925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Web link:</w:t>
            </w:r>
          </w:p>
          <w:p w:rsidR="005D0D33" w:rsidRPr="00C636F5" w:rsidRDefault="0074542A" w:rsidP="005D0D33">
            <w:pPr>
              <w:jc w:val="center"/>
              <w:rPr>
                <w:sz w:val="28"/>
              </w:rPr>
            </w:pPr>
            <w:hyperlink r:id="rId16" w:history="1">
              <w:r w:rsidR="005D0D33" w:rsidRPr="00C636F5">
                <w:rPr>
                  <w:rStyle w:val="Hyperlink"/>
                  <w:sz w:val="28"/>
                </w:rPr>
                <w:t>https://www.mind.org.uk/information-support/support-community-elefriends/</w:t>
              </w:r>
            </w:hyperlink>
          </w:p>
        </w:tc>
      </w:tr>
      <w:tr w:rsidR="005D0D33" w:rsidRPr="00C636F5" w:rsidTr="00437426">
        <w:tc>
          <w:tcPr>
            <w:tcW w:w="2689" w:type="dxa"/>
          </w:tcPr>
          <w:p w:rsidR="005D0D33" w:rsidRPr="00437426" w:rsidRDefault="005D0D33" w:rsidP="005D0D33">
            <w:pPr>
              <w:jc w:val="center"/>
              <w:rPr>
                <w:b/>
                <w:sz w:val="32"/>
                <w:szCs w:val="32"/>
              </w:rPr>
            </w:pPr>
            <w:r w:rsidRPr="00437426">
              <w:rPr>
                <w:b/>
                <w:sz w:val="32"/>
                <w:szCs w:val="32"/>
              </w:rPr>
              <w:t>Mental Health Foundation – Looking after your mental health</w:t>
            </w:r>
          </w:p>
        </w:tc>
        <w:tc>
          <w:tcPr>
            <w:tcW w:w="3402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A range of content designed to give you more information about mental health and to help you to look after your mental health.</w:t>
            </w:r>
          </w:p>
          <w:p w:rsidR="005D0D33" w:rsidRPr="00C636F5" w:rsidRDefault="005D0D33" w:rsidP="005D0D33">
            <w:pPr>
              <w:jc w:val="center"/>
              <w:rPr>
                <w:sz w:val="28"/>
              </w:rPr>
            </w:pPr>
          </w:p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lastRenderedPageBreak/>
              <w:t>They have podcasts, videos, inspiring stories and information about getting help if you're struggling.</w:t>
            </w:r>
          </w:p>
        </w:tc>
        <w:tc>
          <w:tcPr>
            <w:tcW w:w="2925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lastRenderedPageBreak/>
              <w:t>Web link:</w:t>
            </w:r>
          </w:p>
          <w:p w:rsidR="005D0D33" w:rsidRPr="00C636F5" w:rsidRDefault="0074542A" w:rsidP="005D0D33">
            <w:pPr>
              <w:jc w:val="center"/>
              <w:rPr>
                <w:sz w:val="28"/>
              </w:rPr>
            </w:pPr>
            <w:hyperlink r:id="rId17" w:history="1">
              <w:r w:rsidR="005D0D33" w:rsidRPr="00C636F5">
                <w:rPr>
                  <w:rStyle w:val="Hyperlink"/>
                  <w:sz w:val="28"/>
                </w:rPr>
                <w:t>https://www.mentalhealth.org.uk/your-mental-health</w:t>
              </w:r>
            </w:hyperlink>
          </w:p>
        </w:tc>
      </w:tr>
      <w:tr w:rsidR="005D0D33" w:rsidRPr="00C636F5" w:rsidTr="00437426">
        <w:tc>
          <w:tcPr>
            <w:tcW w:w="2689" w:type="dxa"/>
          </w:tcPr>
          <w:p w:rsidR="005D0D33" w:rsidRPr="00437426" w:rsidRDefault="005D0D33" w:rsidP="005D0D33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437426">
              <w:rPr>
                <w:b/>
                <w:sz w:val="32"/>
                <w:szCs w:val="32"/>
                <w:lang w:val="en"/>
              </w:rPr>
              <w:t>Cumbria</w:t>
            </w:r>
            <w:proofErr w:type="spellEnd"/>
            <w:r w:rsidRPr="00437426">
              <w:rPr>
                <w:b/>
                <w:sz w:val="32"/>
                <w:szCs w:val="32"/>
                <w:lang w:val="en"/>
              </w:rPr>
              <w:t>, Northumberland, Tyne and Wear NHS Foundation Trust</w:t>
            </w:r>
          </w:p>
        </w:tc>
        <w:tc>
          <w:tcPr>
            <w:tcW w:w="3402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Variety of self-help booklets available to access online or through their app in various formats. Audio and BSL guides available too.</w:t>
            </w:r>
          </w:p>
        </w:tc>
        <w:tc>
          <w:tcPr>
            <w:tcW w:w="2925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 xml:space="preserve">Web link: </w:t>
            </w:r>
            <w:hyperlink r:id="rId18" w:history="1">
              <w:r w:rsidRPr="00C636F5">
                <w:rPr>
                  <w:rStyle w:val="Hyperlink"/>
                  <w:sz w:val="28"/>
                </w:rPr>
                <w:t>https://web.ntw.nhs.uk/selfhelp/</w:t>
              </w:r>
            </w:hyperlink>
          </w:p>
        </w:tc>
      </w:tr>
      <w:tr w:rsidR="005D0D33" w:rsidRPr="00C636F5" w:rsidTr="00437426">
        <w:tc>
          <w:tcPr>
            <w:tcW w:w="2689" w:type="dxa"/>
          </w:tcPr>
          <w:p w:rsidR="005D0D33" w:rsidRPr="00437426" w:rsidRDefault="005D0D33" w:rsidP="005D0D33">
            <w:pPr>
              <w:jc w:val="center"/>
              <w:rPr>
                <w:b/>
                <w:sz w:val="32"/>
                <w:szCs w:val="32"/>
                <w:lang w:val="en"/>
              </w:rPr>
            </w:pPr>
            <w:r w:rsidRPr="00437426">
              <w:rPr>
                <w:b/>
                <w:sz w:val="32"/>
                <w:szCs w:val="32"/>
              </w:rPr>
              <w:t>Living Life to the Full</w:t>
            </w:r>
          </w:p>
        </w:tc>
        <w:tc>
          <w:tcPr>
            <w:tcW w:w="3402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Living Life to the Full is a life skills course that aims to provide access to high quality, practical and user-friendly training in life skills. Some materials are available for free whilst others cost money to access.</w:t>
            </w:r>
          </w:p>
        </w:tc>
        <w:tc>
          <w:tcPr>
            <w:tcW w:w="2925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Web link:</w:t>
            </w:r>
          </w:p>
          <w:p w:rsidR="005D0D33" w:rsidRPr="00C636F5" w:rsidRDefault="0074542A" w:rsidP="005D0D33">
            <w:pPr>
              <w:jc w:val="center"/>
              <w:rPr>
                <w:sz w:val="28"/>
              </w:rPr>
            </w:pPr>
            <w:hyperlink r:id="rId19" w:history="1">
              <w:r w:rsidR="005D0D33" w:rsidRPr="00C636F5">
                <w:rPr>
                  <w:rStyle w:val="Hyperlink"/>
                  <w:sz w:val="28"/>
                </w:rPr>
                <w:t>https://llttf.com/</w:t>
              </w:r>
            </w:hyperlink>
          </w:p>
        </w:tc>
      </w:tr>
      <w:tr w:rsidR="005D0D33" w:rsidRPr="00C636F5" w:rsidTr="00437426">
        <w:tc>
          <w:tcPr>
            <w:tcW w:w="2689" w:type="dxa"/>
          </w:tcPr>
          <w:p w:rsidR="005D0D33" w:rsidRPr="00437426" w:rsidRDefault="005D0D33" w:rsidP="005D0D33">
            <w:pPr>
              <w:jc w:val="center"/>
              <w:rPr>
                <w:b/>
                <w:sz w:val="32"/>
                <w:szCs w:val="32"/>
              </w:rPr>
            </w:pPr>
            <w:r w:rsidRPr="00437426">
              <w:rPr>
                <w:b/>
                <w:sz w:val="32"/>
                <w:szCs w:val="32"/>
              </w:rPr>
              <w:t>Centre for Clinical Interventions</w:t>
            </w:r>
          </w:p>
        </w:tc>
        <w:tc>
          <w:tcPr>
            <w:tcW w:w="3402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General information about various mental health problems, as well as techniques that focus on a cognitive behavioural approach to managing difficulties such as anxiety or depression.</w:t>
            </w:r>
          </w:p>
        </w:tc>
        <w:tc>
          <w:tcPr>
            <w:tcW w:w="2925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Web link:</w:t>
            </w:r>
          </w:p>
          <w:p w:rsidR="005D0D33" w:rsidRPr="00C636F5" w:rsidRDefault="0074542A" w:rsidP="005D0D33">
            <w:pPr>
              <w:jc w:val="center"/>
              <w:rPr>
                <w:sz w:val="28"/>
              </w:rPr>
            </w:pPr>
            <w:hyperlink r:id="rId20" w:history="1">
              <w:r w:rsidR="005D0D33" w:rsidRPr="00C636F5">
                <w:rPr>
                  <w:rStyle w:val="Hyperlink"/>
                  <w:sz w:val="28"/>
                </w:rPr>
                <w:t>https://www.cci.health.wa.gov.au/Resources/Looking-After-Yourself</w:t>
              </w:r>
            </w:hyperlink>
          </w:p>
        </w:tc>
      </w:tr>
      <w:tr w:rsidR="005D0D33" w:rsidRPr="00C636F5" w:rsidTr="00437426">
        <w:tc>
          <w:tcPr>
            <w:tcW w:w="2689" w:type="dxa"/>
          </w:tcPr>
          <w:p w:rsidR="005D0D33" w:rsidRPr="00437426" w:rsidRDefault="005D0D33" w:rsidP="005D0D33">
            <w:pPr>
              <w:jc w:val="center"/>
              <w:rPr>
                <w:b/>
                <w:sz w:val="32"/>
                <w:szCs w:val="32"/>
              </w:rPr>
            </w:pPr>
            <w:r w:rsidRPr="00437426">
              <w:rPr>
                <w:b/>
                <w:sz w:val="32"/>
                <w:szCs w:val="32"/>
              </w:rPr>
              <w:t xml:space="preserve">Every Mind Matters – NHS </w:t>
            </w:r>
          </w:p>
        </w:tc>
        <w:tc>
          <w:tcPr>
            <w:tcW w:w="3402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>Provides tips and</w:t>
            </w:r>
            <w:r w:rsidR="00CE7253" w:rsidRPr="00C636F5">
              <w:rPr>
                <w:sz w:val="28"/>
              </w:rPr>
              <w:t xml:space="preserve"> signposting links</w:t>
            </w:r>
            <w:r w:rsidRPr="00C636F5">
              <w:rPr>
                <w:sz w:val="28"/>
              </w:rPr>
              <w:t xml:space="preserve"> to help manage anxiety during Covid-19. </w:t>
            </w:r>
          </w:p>
        </w:tc>
        <w:tc>
          <w:tcPr>
            <w:tcW w:w="2925" w:type="dxa"/>
          </w:tcPr>
          <w:p w:rsidR="005D0D33" w:rsidRPr="00C636F5" w:rsidRDefault="005D0D33" w:rsidP="005D0D33">
            <w:pPr>
              <w:jc w:val="center"/>
              <w:rPr>
                <w:sz w:val="28"/>
              </w:rPr>
            </w:pPr>
            <w:r w:rsidRPr="00C636F5">
              <w:rPr>
                <w:sz w:val="28"/>
              </w:rPr>
              <w:t xml:space="preserve">Web Link: </w:t>
            </w:r>
          </w:p>
          <w:p w:rsidR="005D0D33" w:rsidRPr="00C636F5" w:rsidRDefault="0074542A" w:rsidP="005D0D33">
            <w:pPr>
              <w:jc w:val="center"/>
              <w:rPr>
                <w:sz w:val="28"/>
              </w:rPr>
            </w:pPr>
            <w:hyperlink r:id="rId21" w:history="1">
              <w:r w:rsidR="005D0D33" w:rsidRPr="00C636F5">
                <w:rPr>
                  <w:rStyle w:val="Hyperlink"/>
                  <w:sz w:val="28"/>
                </w:rPr>
                <w:t>https://www.nhs.uk/oneyou/every-mind-matters/coronavirus-covid-19-anxiety-tips/</w:t>
              </w:r>
            </w:hyperlink>
            <w:r w:rsidR="005D0D33" w:rsidRPr="00C636F5">
              <w:rPr>
                <w:sz w:val="28"/>
              </w:rPr>
              <w:t xml:space="preserve"> </w:t>
            </w:r>
          </w:p>
        </w:tc>
      </w:tr>
      <w:tr w:rsidR="008D313D" w:rsidRPr="00C636F5" w:rsidTr="00437426">
        <w:tc>
          <w:tcPr>
            <w:tcW w:w="2689" w:type="dxa"/>
          </w:tcPr>
          <w:p w:rsidR="008D313D" w:rsidRPr="00437426" w:rsidRDefault="00E277FB" w:rsidP="003A73C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Mind Wise</w:t>
            </w:r>
          </w:p>
        </w:tc>
        <w:tc>
          <w:tcPr>
            <w:tcW w:w="3402" w:type="dxa"/>
          </w:tcPr>
          <w:p w:rsidR="008D313D" w:rsidRPr="00C636F5" w:rsidRDefault="00E277FB" w:rsidP="005D0D3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Information about various mental health conditions and provide tailored information about looking after your mental health during the coronavirus outbreak. </w:t>
            </w:r>
          </w:p>
        </w:tc>
        <w:tc>
          <w:tcPr>
            <w:tcW w:w="2925" w:type="dxa"/>
          </w:tcPr>
          <w:p w:rsidR="008D313D" w:rsidRDefault="00E277FB" w:rsidP="005D0D3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Web link: </w:t>
            </w:r>
          </w:p>
          <w:p w:rsidR="00E277FB" w:rsidRPr="00C636F5" w:rsidRDefault="0074542A" w:rsidP="005D0D33">
            <w:pPr>
              <w:jc w:val="center"/>
              <w:rPr>
                <w:sz w:val="28"/>
              </w:rPr>
            </w:pPr>
            <w:hyperlink r:id="rId22" w:history="1">
              <w:r w:rsidR="00E277FB" w:rsidRPr="00146D2E">
                <w:rPr>
                  <w:rStyle w:val="Hyperlink"/>
                  <w:sz w:val="28"/>
                </w:rPr>
                <w:t>https://www.mindwisenv.org/info-support/covid-19/coronavirus-tips/</w:t>
              </w:r>
            </w:hyperlink>
            <w:r w:rsidR="00E277FB">
              <w:rPr>
                <w:sz w:val="28"/>
              </w:rPr>
              <w:t xml:space="preserve"> </w:t>
            </w:r>
          </w:p>
        </w:tc>
      </w:tr>
    </w:tbl>
    <w:p w:rsidR="00FD34A2" w:rsidRDefault="00FD34A2" w:rsidP="00437426">
      <w:pPr>
        <w:rPr>
          <w:rFonts w:asciiTheme="majorHAnsi" w:hAnsiTheme="majorHAnsi"/>
          <w:sz w:val="28"/>
        </w:rPr>
      </w:pPr>
    </w:p>
    <w:p w:rsidR="005D0D33" w:rsidRPr="009B6128" w:rsidRDefault="003A73C4" w:rsidP="001B5C67">
      <w:pPr>
        <w:jc w:val="center"/>
        <w:rPr>
          <w:b/>
          <w:sz w:val="28"/>
          <w:u w:val="single"/>
        </w:rPr>
      </w:pPr>
      <w:r w:rsidRPr="009B6128">
        <w:rPr>
          <w:b/>
          <w:sz w:val="28"/>
          <w:u w:val="single"/>
        </w:rPr>
        <w:lastRenderedPageBreak/>
        <w:t>Further Support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3544"/>
        <w:gridCol w:w="3634"/>
      </w:tblGrid>
      <w:tr w:rsidR="001B5C67" w:rsidRPr="009B6128" w:rsidTr="00D14CE1">
        <w:tc>
          <w:tcPr>
            <w:tcW w:w="1838" w:type="dxa"/>
          </w:tcPr>
          <w:p w:rsidR="001B5C67" w:rsidRPr="009B6128" w:rsidRDefault="001B5C67" w:rsidP="00D739EE">
            <w:pPr>
              <w:jc w:val="center"/>
              <w:rPr>
                <w:b/>
                <w:sz w:val="32"/>
                <w:szCs w:val="24"/>
              </w:rPr>
            </w:pPr>
            <w:r w:rsidRPr="009B6128">
              <w:rPr>
                <w:b/>
                <w:sz w:val="32"/>
                <w:szCs w:val="24"/>
              </w:rPr>
              <w:t>Name of Contact</w:t>
            </w:r>
          </w:p>
        </w:tc>
        <w:tc>
          <w:tcPr>
            <w:tcW w:w="3544" w:type="dxa"/>
          </w:tcPr>
          <w:p w:rsidR="001B5C67" w:rsidRPr="009B6128" w:rsidRDefault="001B5C67" w:rsidP="00D14CE1">
            <w:pPr>
              <w:jc w:val="center"/>
              <w:rPr>
                <w:b/>
                <w:sz w:val="32"/>
                <w:szCs w:val="24"/>
              </w:rPr>
            </w:pPr>
            <w:r w:rsidRPr="009B6128">
              <w:rPr>
                <w:b/>
                <w:sz w:val="32"/>
                <w:szCs w:val="24"/>
              </w:rPr>
              <w:t>What they do</w:t>
            </w:r>
          </w:p>
        </w:tc>
        <w:tc>
          <w:tcPr>
            <w:tcW w:w="3634" w:type="dxa"/>
          </w:tcPr>
          <w:p w:rsidR="001B5C67" w:rsidRPr="009B6128" w:rsidRDefault="001B5C67" w:rsidP="00D14CE1">
            <w:pPr>
              <w:jc w:val="center"/>
              <w:rPr>
                <w:b/>
                <w:sz w:val="32"/>
                <w:szCs w:val="24"/>
              </w:rPr>
            </w:pPr>
            <w:r w:rsidRPr="009B6128">
              <w:rPr>
                <w:b/>
                <w:sz w:val="32"/>
                <w:szCs w:val="24"/>
              </w:rPr>
              <w:t>How to contact them</w:t>
            </w:r>
          </w:p>
        </w:tc>
      </w:tr>
      <w:tr w:rsidR="00D739EE" w:rsidRPr="009B6128" w:rsidTr="00D14CE1">
        <w:tc>
          <w:tcPr>
            <w:tcW w:w="1838" w:type="dxa"/>
          </w:tcPr>
          <w:p w:rsidR="00D739EE" w:rsidRPr="009B6128" w:rsidRDefault="00D739EE" w:rsidP="00D739EE">
            <w:pPr>
              <w:jc w:val="center"/>
              <w:rPr>
                <w:b/>
                <w:sz w:val="32"/>
                <w:szCs w:val="32"/>
              </w:rPr>
            </w:pPr>
            <w:r w:rsidRPr="009B6128">
              <w:rPr>
                <w:b/>
                <w:sz w:val="32"/>
                <w:szCs w:val="32"/>
              </w:rPr>
              <w:t>Citizens Advice RCT</w:t>
            </w:r>
          </w:p>
        </w:tc>
        <w:tc>
          <w:tcPr>
            <w:tcW w:w="3544" w:type="dxa"/>
          </w:tcPr>
          <w:p w:rsidR="00D739EE" w:rsidRPr="009B6128" w:rsidRDefault="00D739EE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A local charity supporting communities, offering free advice money matters, debts and debt </w:t>
            </w:r>
          </w:p>
          <w:p w:rsidR="00D739EE" w:rsidRPr="009B6128" w:rsidRDefault="00D739EE" w:rsidP="00D739EE">
            <w:pPr>
              <w:pStyle w:val="Default"/>
              <w:rPr>
                <w:rFonts w:asciiTheme="minorHAnsi" w:hAnsiTheme="minorHAnsi"/>
              </w:rPr>
            </w:pPr>
            <w:r w:rsidRPr="009B6128">
              <w:rPr>
                <w:rFonts w:asciiTheme="minorHAnsi" w:hAnsiTheme="minorHAnsi"/>
              </w:rPr>
              <w:t xml:space="preserve">relief orders, employment, housing, mental health and welfare benefits. </w:t>
            </w:r>
          </w:p>
          <w:p w:rsidR="00D739EE" w:rsidRPr="009B6128" w:rsidRDefault="00D739EE" w:rsidP="00D14CE1">
            <w:pPr>
              <w:rPr>
                <w:sz w:val="24"/>
                <w:szCs w:val="24"/>
              </w:rPr>
            </w:pPr>
          </w:p>
        </w:tc>
        <w:tc>
          <w:tcPr>
            <w:tcW w:w="3634" w:type="dxa"/>
          </w:tcPr>
          <w:p w:rsidR="00D739EE" w:rsidRPr="009B6128" w:rsidRDefault="00D739EE" w:rsidP="00D739EE">
            <w:pPr>
              <w:pStyle w:val="Default"/>
              <w:rPr>
                <w:rFonts w:asciiTheme="minorHAnsi" w:hAnsiTheme="minorHAnsi"/>
              </w:rPr>
            </w:pPr>
            <w:r w:rsidRPr="009B6128">
              <w:rPr>
                <w:rFonts w:asciiTheme="minorHAnsi" w:hAnsiTheme="minorHAnsi"/>
              </w:rPr>
              <w:t xml:space="preserve">Tel: 01443 409284.  </w:t>
            </w:r>
          </w:p>
          <w:p w:rsidR="00D739EE" w:rsidRPr="009B6128" w:rsidRDefault="00D739EE" w:rsidP="00D739EE">
            <w:pPr>
              <w:pStyle w:val="Default"/>
              <w:rPr>
                <w:rFonts w:asciiTheme="minorHAnsi" w:hAnsiTheme="minorHAnsi"/>
              </w:rPr>
            </w:pPr>
          </w:p>
          <w:p w:rsidR="00D739EE" w:rsidRPr="009B6128" w:rsidRDefault="00D739EE" w:rsidP="00D739EE">
            <w:pPr>
              <w:pStyle w:val="Default"/>
              <w:rPr>
                <w:rFonts w:asciiTheme="minorHAnsi" w:hAnsiTheme="minorHAnsi"/>
              </w:rPr>
            </w:pPr>
            <w:r w:rsidRPr="009B6128">
              <w:rPr>
                <w:rFonts w:asciiTheme="minorHAnsi" w:hAnsiTheme="minorHAnsi"/>
              </w:rPr>
              <w:t xml:space="preserve">Website- </w:t>
            </w:r>
          </w:p>
          <w:p w:rsidR="00D739EE" w:rsidRPr="009B6128" w:rsidRDefault="0074542A" w:rsidP="00D739EE">
            <w:pPr>
              <w:rPr>
                <w:sz w:val="24"/>
                <w:szCs w:val="24"/>
              </w:rPr>
            </w:pPr>
            <w:hyperlink r:id="rId23" w:history="1">
              <w:r w:rsidR="00D739EE" w:rsidRPr="009B6128">
                <w:rPr>
                  <w:rStyle w:val="Hyperlink"/>
                  <w:sz w:val="24"/>
                  <w:szCs w:val="24"/>
                </w:rPr>
                <w:t>www.citizensadvice.org.uk</w:t>
              </w:r>
            </w:hyperlink>
            <w:r w:rsidR="00D739EE" w:rsidRPr="009B6128">
              <w:rPr>
                <w:sz w:val="24"/>
                <w:szCs w:val="24"/>
              </w:rPr>
              <w:t xml:space="preserve"> </w:t>
            </w:r>
          </w:p>
        </w:tc>
      </w:tr>
      <w:tr w:rsidR="00D739EE" w:rsidRPr="009B6128" w:rsidTr="00D14CE1">
        <w:tc>
          <w:tcPr>
            <w:tcW w:w="1838" w:type="dxa"/>
          </w:tcPr>
          <w:p w:rsidR="00D739EE" w:rsidRPr="009B6128" w:rsidRDefault="00D739EE" w:rsidP="00D739EE">
            <w:pPr>
              <w:jc w:val="center"/>
              <w:rPr>
                <w:b/>
                <w:sz w:val="32"/>
                <w:szCs w:val="32"/>
              </w:rPr>
            </w:pPr>
            <w:r w:rsidRPr="009B6128">
              <w:rPr>
                <w:b/>
                <w:sz w:val="32"/>
                <w:szCs w:val="32"/>
              </w:rPr>
              <w:t xml:space="preserve">Citizens Advice Merthyr Tydfil </w:t>
            </w:r>
          </w:p>
        </w:tc>
        <w:tc>
          <w:tcPr>
            <w:tcW w:w="3544" w:type="dxa"/>
          </w:tcPr>
          <w:p w:rsidR="009B6128" w:rsidRPr="009B6128" w:rsidRDefault="009B6128" w:rsidP="009B6128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Local charity providing support to  communities, offering free advice money matters, debts and debt </w:t>
            </w:r>
          </w:p>
          <w:p w:rsidR="00D739EE" w:rsidRPr="009B6128" w:rsidRDefault="009B6128" w:rsidP="009B6128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relief orders, employment, housing, mental health and welfare benefits. Webchat available. </w:t>
            </w:r>
          </w:p>
        </w:tc>
        <w:tc>
          <w:tcPr>
            <w:tcW w:w="3634" w:type="dxa"/>
          </w:tcPr>
          <w:p w:rsidR="00D739EE" w:rsidRPr="009B6128" w:rsidRDefault="00D739EE" w:rsidP="00D739EE">
            <w:pPr>
              <w:pStyle w:val="Default"/>
              <w:rPr>
                <w:rFonts w:asciiTheme="minorHAnsi" w:hAnsiTheme="minorHAnsi"/>
                <w:lang w:val="en"/>
              </w:rPr>
            </w:pPr>
            <w:r w:rsidRPr="009B6128">
              <w:rPr>
                <w:rFonts w:asciiTheme="minorHAnsi" w:hAnsiTheme="minorHAnsi"/>
              </w:rPr>
              <w:t xml:space="preserve">Advice Line: </w:t>
            </w:r>
            <w:r w:rsidRPr="009B6128">
              <w:rPr>
                <w:rFonts w:asciiTheme="minorHAnsi" w:hAnsiTheme="minorHAnsi"/>
                <w:lang w:val="en"/>
              </w:rPr>
              <w:t xml:space="preserve">0300 3302 121  </w:t>
            </w:r>
          </w:p>
          <w:p w:rsidR="00D739EE" w:rsidRPr="009B6128" w:rsidRDefault="00D739EE" w:rsidP="00D739EE">
            <w:pPr>
              <w:pStyle w:val="Default"/>
              <w:rPr>
                <w:rFonts w:asciiTheme="minorHAnsi" w:hAnsiTheme="minorHAnsi"/>
                <w:lang w:val="en"/>
              </w:rPr>
            </w:pPr>
          </w:p>
          <w:p w:rsidR="00D739EE" w:rsidRPr="009B6128" w:rsidRDefault="00D739EE" w:rsidP="00D739EE">
            <w:pPr>
              <w:pStyle w:val="Default"/>
              <w:rPr>
                <w:rFonts w:asciiTheme="minorHAnsi" w:hAnsiTheme="minorHAnsi"/>
                <w:lang w:val="en"/>
              </w:rPr>
            </w:pPr>
            <w:r w:rsidRPr="009B6128">
              <w:rPr>
                <w:rFonts w:asciiTheme="minorHAnsi" w:hAnsiTheme="minorHAnsi"/>
                <w:lang w:val="en"/>
              </w:rPr>
              <w:t>Our administration line: 01685 382188</w:t>
            </w:r>
          </w:p>
          <w:p w:rsidR="00D739EE" w:rsidRPr="009B6128" w:rsidRDefault="00D739EE" w:rsidP="00D739EE">
            <w:pPr>
              <w:pStyle w:val="Default"/>
              <w:rPr>
                <w:rFonts w:asciiTheme="minorHAnsi" w:hAnsiTheme="minorHAnsi"/>
                <w:lang w:val="en"/>
              </w:rPr>
            </w:pPr>
          </w:p>
          <w:p w:rsidR="00D739EE" w:rsidRPr="009B6128" w:rsidRDefault="00D739EE" w:rsidP="00D739EE">
            <w:pPr>
              <w:pStyle w:val="Default"/>
              <w:rPr>
                <w:rFonts w:asciiTheme="minorHAnsi" w:hAnsiTheme="minorHAnsi"/>
                <w:lang w:val="en"/>
              </w:rPr>
            </w:pPr>
            <w:r w:rsidRPr="009B6128">
              <w:rPr>
                <w:rFonts w:asciiTheme="minorHAnsi" w:hAnsiTheme="minorHAnsi"/>
                <w:lang w:val="en"/>
              </w:rPr>
              <w:t xml:space="preserve">Website- </w:t>
            </w:r>
            <w:hyperlink r:id="rId24" w:history="1">
              <w:r w:rsidRPr="009B6128">
                <w:rPr>
                  <w:rStyle w:val="Hyperlink"/>
                  <w:rFonts w:asciiTheme="minorHAnsi" w:hAnsiTheme="minorHAnsi"/>
                  <w:lang w:val="en"/>
                </w:rPr>
                <w:t>https://www.citizensadvicemt.org.uk/</w:t>
              </w:r>
            </w:hyperlink>
            <w:r w:rsidRPr="009B6128">
              <w:rPr>
                <w:rFonts w:asciiTheme="minorHAnsi" w:hAnsiTheme="minorHAnsi"/>
                <w:lang w:val="en"/>
              </w:rPr>
              <w:t xml:space="preserve"> </w:t>
            </w:r>
          </w:p>
          <w:p w:rsidR="00D739EE" w:rsidRPr="009B6128" w:rsidRDefault="00D739EE" w:rsidP="00D739EE">
            <w:pPr>
              <w:pStyle w:val="Default"/>
              <w:rPr>
                <w:rFonts w:asciiTheme="minorHAnsi" w:hAnsiTheme="minorHAnsi"/>
              </w:rPr>
            </w:pPr>
          </w:p>
        </w:tc>
      </w:tr>
      <w:tr w:rsidR="003A73C4" w:rsidRPr="009B6128" w:rsidTr="00D14CE1">
        <w:tc>
          <w:tcPr>
            <w:tcW w:w="1838" w:type="dxa"/>
          </w:tcPr>
          <w:p w:rsidR="003A73C4" w:rsidRPr="009B6128" w:rsidRDefault="003A73C4" w:rsidP="00D739EE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9B6128">
              <w:rPr>
                <w:b/>
                <w:sz w:val="32"/>
                <w:szCs w:val="32"/>
              </w:rPr>
              <w:t>Hafal</w:t>
            </w:r>
            <w:proofErr w:type="spellEnd"/>
          </w:p>
        </w:tc>
        <w:tc>
          <w:tcPr>
            <w:tcW w:w="3544" w:type="dxa"/>
          </w:tcPr>
          <w:p w:rsidR="003A73C4" w:rsidRPr="009B6128" w:rsidRDefault="003A73C4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A mental health charity which provides support to those affected by serious mental illness to recover.</w:t>
            </w:r>
          </w:p>
        </w:tc>
        <w:tc>
          <w:tcPr>
            <w:tcW w:w="3634" w:type="dxa"/>
          </w:tcPr>
          <w:p w:rsidR="003A73C4" w:rsidRPr="009B6128" w:rsidRDefault="003A73C4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Tel: </w:t>
            </w:r>
          </w:p>
          <w:p w:rsidR="003A73C4" w:rsidRPr="009B6128" w:rsidRDefault="003A73C4" w:rsidP="003A73C4">
            <w:pPr>
              <w:pStyle w:val="Default"/>
              <w:rPr>
                <w:rFonts w:asciiTheme="minorHAnsi" w:hAnsiTheme="minorHAnsi"/>
              </w:rPr>
            </w:pPr>
            <w:r w:rsidRPr="009B6128">
              <w:rPr>
                <w:rFonts w:asciiTheme="minorHAnsi" w:hAnsiTheme="minorHAnsi"/>
              </w:rPr>
              <w:t xml:space="preserve">01792 816 600 / 832 400 </w:t>
            </w:r>
          </w:p>
          <w:p w:rsidR="003A73C4" w:rsidRPr="009B6128" w:rsidRDefault="003A73C4" w:rsidP="003A73C4">
            <w:pPr>
              <w:pStyle w:val="Default"/>
              <w:rPr>
                <w:rFonts w:asciiTheme="minorHAnsi" w:hAnsiTheme="minorHAnsi"/>
              </w:rPr>
            </w:pPr>
          </w:p>
          <w:p w:rsidR="003A73C4" w:rsidRPr="009B6128" w:rsidRDefault="003A73C4" w:rsidP="003A73C4">
            <w:pPr>
              <w:pStyle w:val="Default"/>
              <w:rPr>
                <w:rFonts w:asciiTheme="minorHAnsi" w:hAnsiTheme="minorHAnsi"/>
              </w:rPr>
            </w:pPr>
            <w:r w:rsidRPr="009B6128">
              <w:rPr>
                <w:rFonts w:asciiTheme="minorHAnsi" w:hAnsiTheme="minorHAnsi"/>
              </w:rPr>
              <w:t xml:space="preserve">Website - </w:t>
            </w:r>
          </w:p>
          <w:p w:rsidR="003A73C4" w:rsidRPr="009B6128" w:rsidRDefault="0074542A" w:rsidP="003A73C4">
            <w:pPr>
              <w:rPr>
                <w:sz w:val="24"/>
                <w:szCs w:val="24"/>
              </w:rPr>
            </w:pPr>
            <w:hyperlink r:id="rId25" w:history="1">
              <w:r w:rsidR="003A73C4" w:rsidRPr="009B6128">
                <w:rPr>
                  <w:rStyle w:val="Hyperlink"/>
                  <w:sz w:val="24"/>
                  <w:szCs w:val="24"/>
                </w:rPr>
                <w:t>www.hafal.org</w:t>
              </w:r>
            </w:hyperlink>
            <w:r w:rsidR="003A73C4" w:rsidRPr="009B6128">
              <w:rPr>
                <w:sz w:val="24"/>
                <w:szCs w:val="24"/>
              </w:rPr>
              <w:t xml:space="preserve"> </w:t>
            </w:r>
          </w:p>
        </w:tc>
      </w:tr>
      <w:tr w:rsidR="003A73C4" w:rsidRPr="009B6128" w:rsidTr="00D14CE1">
        <w:tc>
          <w:tcPr>
            <w:tcW w:w="1838" w:type="dxa"/>
          </w:tcPr>
          <w:p w:rsidR="003A73C4" w:rsidRPr="009B6128" w:rsidRDefault="003A73C4" w:rsidP="00D739EE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9B6128">
              <w:rPr>
                <w:b/>
                <w:sz w:val="32"/>
                <w:szCs w:val="32"/>
              </w:rPr>
              <w:t>Platfform</w:t>
            </w:r>
            <w:proofErr w:type="spellEnd"/>
          </w:p>
        </w:tc>
        <w:tc>
          <w:tcPr>
            <w:tcW w:w="3544" w:type="dxa"/>
          </w:tcPr>
          <w:p w:rsidR="003A73C4" w:rsidRPr="009B6128" w:rsidRDefault="003A73C4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A mental health charity providing and promoting information about health and social change. </w:t>
            </w:r>
          </w:p>
        </w:tc>
        <w:tc>
          <w:tcPr>
            <w:tcW w:w="3634" w:type="dxa"/>
          </w:tcPr>
          <w:p w:rsidR="003A73C4" w:rsidRPr="009B6128" w:rsidRDefault="003A73C4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Website – </w:t>
            </w:r>
          </w:p>
          <w:p w:rsidR="003A73C4" w:rsidRPr="009B6128" w:rsidRDefault="0074542A" w:rsidP="00D14CE1">
            <w:pPr>
              <w:rPr>
                <w:sz w:val="24"/>
                <w:szCs w:val="24"/>
              </w:rPr>
            </w:pPr>
            <w:hyperlink r:id="rId26" w:history="1">
              <w:r w:rsidR="003A73C4" w:rsidRPr="009B6128">
                <w:rPr>
                  <w:rStyle w:val="Hyperlink"/>
                  <w:sz w:val="24"/>
                  <w:szCs w:val="24"/>
                </w:rPr>
                <w:t>https://platfform.org/</w:t>
              </w:r>
            </w:hyperlink>
            <w:r w:rsidR="003A73C4" w:rsidRPr="009B6128">
              <w:rPr>
                <w:sz w:val="24"/>
                <w:szCs w:val="24"/>
              </w:rPr>
              <w:t xml:space="preserve"> </w:t>
            </w:r>
          </w:p>
        </w:tc>
      </w:tr>
      <w:tr w:rsidR="003A73C4" w:rsidRPr="009B6128" w:rsidTr="00D14CE1">
        <w:tc>
          <w:tcPr>
            <w:tcW w:w="1838" w:type="dxa"/>
          </w:tcPr>
          <w:p w:rsidR="003A73C4" w:rsidRPr="009B6128" w:rsidRDefault="003A73C4" w:rsidP="00D739EE">
            <w:pPr>
              <w:jc w:val="center"/>
              <w:rPr>
                <w:b/>
                <w:sz w:val="32"/>
                <w:szCs w:val="32"/>
              </w:rPr>
            </w:pPr>
            <w:r w:rsidRPr="009B6128">
              <w:rPr>
                <w:b/>
                <w:sz w:val="32"/>
                <w:szCs w:val="32"/>
              </w:rPr>
              <w:t>New Horizons</w:t>
            </w:r>
          </w:p>
        </w:tc>
        <w:tc>
          <w:tcPr>
            <w:tcW w:w="3544" w:type="dxa"/>
          </w:tcPr>
          <w:p w:rsidR="003A73C4" w:rsidRPr="009B6128" w:rsidRDefault="003A73C4" w:rsidP="003A73C4">
            <w:pPr>
              <w:pStyle w:val="Default"/>
              <w:rPr>
                <w:rFonts w:asciiTheme="minorHAnsi" w:hAnsiTheme="minorHAnsi"/>
              </w:rPr>
            </w:pPr>
            <w:r w:rsidRPr="009B6128">
              <w:rPr>
                <w:rFonts w:asciiTheme="minorHAnsi" w:hAnsiTheme="minorHAnsi"/>
              </w:rPr>
              <w:t xml:space="preserve">A local mental health charity which offers a range of support through creative and social groups across RCT. </w:t>
            </w:r>
          </w:p>
          <w:p w:rsidR="003A73C4" w:rsidRPr="009B6128" w:rsidRDefault="003A73C4" w:rsidP="00D14CE1">
            <w:pPr>
              <w:rPr>
                <w:sz w:val="24"/>
                <w:szCs w:val="24"/>
              </w:rPr>
            </w:pPr>
          </w:p>
        </w:tc>
        <w:tc>
          <w:tcPr>
            <w:tcW w:w="3634" w:type="dxa"/>
          </w:tcPr>
          <w:p w:rsidR="003A73C4" w:rsidRPr="009B6128" w:rsidRDefault="003A73C4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Tel: </w:t>
            </w:r>
          </w:p>
          <w:p w:rsidR="003A73C4" w:rsidRPr="009B6128" w:rsidRDefault="003A73C4" w:rsidP="003A73C4">
            <w:pPr>
              <w:pStyle w:val="Default"/>
              <w:rPr>
                <w:rFonts w:asciiTheme="minorHAnsi" w:hAnsiTheme="minorHAnsi"/>
              </w:rPr>
            </w:pPr>
            <w:r w:rsidRPr="009B6128">
              <w:rPr>
                <w:rFonts w:asciiTheme="minorHAnsi" w:hAnsiTheme="minorHAnsi"/>
              </w:rPr>
              <w:t xml:space="preserve">01685 881113 or 01443 681881 </w:t>
            </w:r>
          </w:p>
          <w:p w:rsidR="003A73C4" w:rsidRPr="009B6128" w:rsidRDefault="003A73C4" w:rsidP="003A73C4">
            <w:pPr>
              <w:rPr>
                <w:sz w:val="24"/>
                <w:szCs w:val="24"/>
              </w:rPr>
            </w:pPr>
          </w:p>
          <w:p w:rsidR="003A73C4" w:rsidRPr="009B6128" w:rsidRDefault="003A73C4" w:rsidP="003A73C4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Website- </w:t>
            </w:r>
          </w:p>
          <w:p w:rsidR="003A73C4" w:rsidRPr="009B6128" w:rsidRDefault="0074542A" w:rsidP="003A73C4">
            <w:pPr>
              <w:rPr>
                <w:sz w:val="24"/>
                <w:szCs w:val="24"/>
              </w:rPr>
            </w:pPr>
            <w:hyperlink r:id="rId27" w:history="1">
              <w:r w:rsidR="003A73C4" w:rsidRPr="009B6128">
                <w:rPr>
                  <w:rStyle w:val="Hyperlink"/>
                  <w:sz w:val="24"/>
                  <w:szCs w:val="24"/>
                </w:rPr>
                <w:t>www.newhorizons-mentalhealth.co.uk/</w:t>
              </w:r>
            </w:hyperlink>
            <w:r w:rsidR="003A73C4" w:rsidRPr="009B6128">
              <w:rPr>
                <w:sz w:val="24"/>
                <w:szCs w:val="24"/>
              </w:rPr>
              <w:t xml:space="preserve"> </w:t>
            </w:r>
          </w:p>
        </w:tc>
      </w:tr>
      <w:tr w:rsidR="001B5C67" w:rsidRPr="009B6128" w:rsidTr="00D14CE1">
        <w:tc>
          <w:tcPr>
            <w:tcW w:w="1838" w:type="dxa"/>
          </w:tcPr>
          <w:p w:rsidR="001B5C67" w:rsidRPr="009B6128" w:rsidRDefault="001B5C67" w:rsidP="00D739EE">
            <w:pPr>
              <w:jc w:val="center"/>
              <w:rPr>
                <w:b/>
                <w:sz w:val="32"/>
                <w:szCs w:val="32"/>
              </w:rPr>
            </w:pPr>
            <w:r w:rsidRPr="009B6128">
              <w:rPr>
                <w:b/>
                <w:sz w:val="32"/>
                <w:szCs w:val="32"/>
              </w:rPr>
              <w:t>C.A.L.L. – Community Advice and Listening</w:t>
            </w:r>
          </w:p>
        </w:tc>
        <w:tc>
          <w:tcPr>
            <w:tcW w:w="354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Offering free confidential listening and support services. </w:t>
            </w: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Offers emotional support and information/literature on Mental Health and related matters to the people of Wales.</w:t>
            </w:r>
          </w:p>
        </w:tc>
        <w:tc>
          <w:tcPr>
            <w:tcW w:w="363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Freephone 0800132737</w:t>
            </w: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Or text HELP to 81066</w:t>
            </w: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Website – </w:t>
            </w:r>
            <w:hyperlink r:id="rId28" w:history="1">
              <w:r w:rsidRPr="009B6128">
                <w:rPr>
                  <w:rStyle w:val="Hyperlink"/>
                  <w:sz w:val="24"/>
                  <w:szCs w:val="24"/>
                </w:rPr>
                <w:t>http://www.callhelpline.org.uk/Default.asp</w:t>
              </w:r>
            </w:hyperlink>
            <w:r w:rsidRPr="009B6128">
              <w:rPr>
                <w:sz w:val="24"/>
                <w:szCs w:val="24"/>
              </w:rPr>
              <w:t xml:space="preserve"> </w:t>
            </w:r>
          </w:p>
        </w:tc>
      </w:tr>
      <w:tr w:rsidR="00D739EE" w:rsidRPr="009B6128" w:rsidTr="00D14CE1">
        <w:tc>
          <w:tcPr>
            <w:tcW w:w="1838" w:type="dxa"/>
          </w:tcPr>
          <w:p w:rsidR="00D739EE" w:rsidRPr="009B6128" w:rsidRDefault="00D739EE" w:rsidP="00D739EE">
            <w:pPr>
              <w:pStyle w:val="Default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 w:rsidRPr="009B6128">
              <w:rPr>
                <w:rFonts w:asciiTheme="minorHAnsi" w:hAnsiTheme="minorHAnsi"/>
                <w:b/>
                <w:bCs/>
                <w:sz w:val="32"/>
                <w:szCs w:val="32"/>
              </w:rPr>
              <w:t>Women’s Aid RCT</w:t>
            </w:r>
          </w:p>
          <w:p w:rsidR="00D739EE" w:rsidRPr="009B6128" w:rsidRDefault="00D739EE" w:rsidP="00D739E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D739EE" w:rsidRPr="009B6128" w:rsidRDefault="00D739EE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Providing adults and children affected by domestic abuse with support. </w:t>
            </w:r>
          </w:p>
        </w:tc>
        <w:tc>
          <w:tcPr>
            <w:tcW w:w="3634" w:type="dxa"/>
          </w:tcPr>
          <w:p w:rsidR="00D739EE" w:rsidRPr="009B6128" w:rsidRDefault="00D739EE" w:rsidP="00D739EE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Helpline: 0808 80 10 800 </w:t>
            </w:r>
          </w:p>
          <w:p w:rsidR="00D739EE" w:rsidRPr="009B6128" w:rsidRDefault="00D739EE" w:rsidP="00D739EE">
            <w:pPr>
              <w:rPr>
                <w:sz w:val="24"/>
                <w:szCs w:val="24"/>
              </w:rPr>
            </w:pPr>
          </w:p>
          <w:p w:rsidR="00D739EE" w:rsidRPr="009B6128" w:rsidRDefault="00D739EE" w:rsidP="00D739EE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Text: 07860 077 333</w:t>
            </w:r>
          </w:p>
          <w:p w:rsidR="00D739EE" w:rsidRPr="009B6128" w:rsidRDefault="00D739EE" w:rsidP="00D739EE">
            <w:pPr>
              <w:rPr>
                <w:sz w:val="24"/>
                <w:szCs w:val="24"/>
              </w:rPr>
            </w:pPr>
          </w:p>
          <w:p w:rsidR="00D739EE" w:rsidRPr="009B6128" w:rsidRDefault="00D739EE" w:rsidP="00D739EE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lastRenderedPageBreak/>
              <w:t xml:space="preserve">Private message on </w:t>
            </w:r>
            <w:hyperlink r:id="rId29" w:history="1">
              <w:r w:rsidRPr="009B6128">
                <w:rPr>
                  <w:rStyle w:val="Hyperlink"/>
                  <w:sz w:val="24"/>
                  <w:szCs w:val="24"/>
                </w:rPr>
                <w:t>info@wa-rct.org.uk</w:t>
              </w:r>
            </w:hyperlink>
            <w:r w:rsidRPr="009B6128">
              <w:rPr>
                <w:sz w:val="24"/>
                <w:szCs w:val="24"/>
              </w:rPr>
              <w:t xml:space="preserve"> </w:t>
            </w:r>
          </w:p>
        </w:tc>
      </w:tr>
      <w:tr w:rsidR="001B5C67" w:rsidRPr="009B6128" w:rsidTr="00D14CE1">
        <w:tc>
          <w:tcPr>
            <w:tcW w:w="1838" w:type="dxa"/>
          </w:tcPr>
          <w:p w:rsidR="001B5C67" w:rsidRPr="009B6128" w:rsidRDefault="001B5C67" w:rsidP="00D739EE">
            <w:pPr>
              <w:jc w:val="center"/>
              <w:rPr>
                <w:b/>
                <w:sz w:val="32"/>
                <w:szCs w:val="32"/>
              </w:rPr>
            </w:pPr>
            <w:r w:rsidRPr="009B6128">
              <w:rPr>
                <w:b/>
                <w:sz w:val="32"/>
                <w:szCs w:val="32"/>
              </w:rPr>
              <w:lastRenderedPageBreak/>
              <w:t>DAN 24/7 – Wales Drug and Alcohol Helpline</w:t>
            </w:r>
          </w:p>
        </w:tc>
        <w:tc>
          <w:tcPr>
            <w:tcW w:w="354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Dan 24/7 is a free and confidential drugs helpline. Calls from public telephone boxes are free of charge: calls from a mobile phone may incur a charge from your network.</w:t>
            </w: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Dan 24/7 telephone number will NOT appear on your home itemised bill.</w:t>
            </w:r>
          </w:p>
        </w:tc>
        <w:tc>
          <w:tcPr>
            <w:tcW w:w="363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Freephone: 0808 808 2234</w:t>
            </w: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Or text DAN to: 81066</w:t>
            </w: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Website- </w:t>
            </w:r>
          </w:p>
          <w:p w:rsidR="001B5C67" w:rsidRPr="009B6128" w:rsidRDefault="0074542A" w:rsidP="00D14CE1">
            <w:pPr>
              <w:rPr>
                <w:sz w:val="24"/>
                <w:szCs w:val="24"/>
              </w:rPr>
            </w:pPr>
            <w:hyperlink r:id="rId30" w:history="1">
              <w:r w:rsidR="001B5C67" w:rsidRPr="009B6128">
                <w:rPr>
                  <w:rStyle w:val="Hyperlink"/>
                  <w:sz w:val="24"/>
                  <w:szCs w:val="24"/>
                </w:rPr>
                <w:t>http://dan247.org.uk/</w:t>
              </w:r>
            </w:hyperlink>
            <w:r w:rsidR="001B5C67" w:rsidRPr="009B6128">
              <w:rPr>
                <w:sz w:val="24"/>
                <w:szCs w:val="24"/>
              </w:rPr>
              <w:t xml:space="preserve"> </w:t>
            </w:r>
          </w:p>
        </w:tc>
      </w:tr>
      <w:tr w:rsidR="00D739EE" w:rsidRPr="009B6128" w:rsidTr="00D14CE1">
        <w:tc>
          <w:tcPr>
            <w:tcW w:w="1838" w:type="dxa"/>
          </w:tcPr>
          <w:p w:rsidR="00D739EE" w:rsidRPr="009B6128" w:rsidRDefault="00D739EE" w:rsidP="00D739EE">
            <w:pPr>
              <w:jc w:val="center"/>
              <w:rPr>
                <w:b/>
                <w:sz w:val="32"/>
                <w:szCs w:val="32"/>
              </w:rPr>
            </w:pPr>
            <w:r w:rsidRPr="009B6128">
              <w:rPr>
                <w:b/>
                <w:sz w:val="32"/>
                <w:szCs w:val="32"/>
              </w:rPr>
              <w:t>Cruse Bereavement Care</w:t>
            </w:r>
          </w:p>
        </w:tc>
        <w:tc>
          <w:tcPr>
            <w:tcW w:w="3544" w:type="dxa"/>
          </w:tcPr>
          <w:p w:rsidR="00D739EE" w:rsidRPr="009B6128" w:rsidRDefault="00D739EE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The UK’s bereavement charity providing help and support. </w:t>
            </w:r>
          </w:p>
        </w:tc>
        <w:tc>
          <w:tcPr>
            <w:tcW w:w="3634" w:type="dxa"/>
          </w:tcPr>
          <w:p w:rsidR="00D739EE" w:rsidRPr="009B6128" w:rsidRDefault="00D739EE" w:rsidP="00D739EE">
            <w:pPr>
              <w:pStyle w:val="Default"/>
              <w:rPr>
                <w:rFonts w:asciiTheme="minorHAnsi" w:hAnsiTheme="minorHAnsi"/>
              </w:rPr>
            </w:pPr>
            <w:r w:rsidRPr="009B6128">
              <w:rPr>
                <w:rFonts w:asciiTheme="minorHAnsi" w:hAnsiTheme="minorHAnsi"/>
              </w:rPr>
              <w:t xml:space="preserve">Free National Helpline on 0808 808 1677 </w:t>
            </w:r>
          </w:p>
          <w:p w:rsidR="00D739EE" w:rsidRPr="009B6128" w:rsidRDefault="00D739EE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 </w:t>
            </w:r>
          </w:p>
        </w:tc>
      </w:tr>
      <w:tr w:rsidR="003A73C4" w:rsidRPr="009B6128" w:rsidTr="00D14CE1">
        <w:tc>
          <w:tcPr>
            <w:tcW w:w="1838" w:type="dxa"/>
          </w:tcPr>
          <w:p w:rsidR="003A73C4" w:rsidRPr="009B6128" w:rsidRDefault="003A73C4" w:rsidP="00D739EE">
            <w:pPr>
              <w:jc w:val="center"/>
              <w:rPr>
                <w:b/>
                <w:sz w:val="32"/>
                <w:szCs w:val="32"/>
              </w:rPr>
            </w:pPr>
            <w:r w:rsidRPr="009B6128">
              <w:rPr>
                <w:b/>
                <w:sz w:val="32"/>
                <w:szCs w:val="32"/>
              </w:rPr>
              <w:t>BEAT</w:t>
            </w:r>
          </w:p>
        </w:tc>
        <w:tc>
          <w:tcPr>
            <w:tcW w:w="3544" w:type="dxa"/>
          </w:tcPr>
          <w:p w:rsidR="003A73C4" w:rsidRPr="009B6128" w:rsidRDefault="003A73C4" w:rsidP="003A73C4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BEAT is for people who experience eating disorders themselves, for people who may be supporting someone through recovery and for people who may be worried about someone - a loved one, friend, relative, pupil, colleague etc.</w:t>
            </w:r>
          </w:p>
        </w:tc>
        <w:tc>
          <w:tcPr>
            <w:tcW w:w="3634" w:type="dxa"/>
          </w:tcPr>
          <w:p w:rsidR="00D739EE" w:rsidRPr="009B6128" w:rsidRDefault="00D739EE" w:rsidP="00D739EE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Helpline: 0808 801 0677</w:t>
            </w:r>
          </w:p>
          <w:p w:rsidR="00D739EE" w:rsidRPr="009B6128" w:rsidRDefault="00D739EE" w:rsidP="00D739EE">
            <w:pPr>
              <w:rPr>
                <w:sz w:val="24"/>
                <w:szCs w:val="24"/>
              </w:rPr>
            </w:pPr>
          </w:p>
          <w:p w:rsidR="00D739EE" w:rsidRPr="009B6128" w:rsidRDefault="00D739EE" w:rsidP="00D739EE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Website-</w:t>
            </w:r>
          </w:p>
          <w:p w:rsidR="003A73C4" w:rsidRPr="009B6128" w:rsidRDefault="0074542A" w:rsidP="00D739EE">
            <w:pPr>
              <w:rPr>
                <w:sz w:val="24"/>
                <w:szCs w:val="24"/>
              </w:rPr>
            </w:pPr>
            <w:hyperlink r:id="rId31" w:history="1">
              <w:r w:rsidR="00D739EE" w:rsidRPr="009B6128">
                <w:rPr>
                  <w:rStyle w:val="Hyperlink"/>
                  <w:sz w:val="24"/>
                  <w:szCs w:val="24"/>
                </w:rPr>
                <w:t>www.beateatingdisorders.org.uk</w:t>
              </w:r>
            </w:hyperlink>
            <w:r w:rsidR="00D739EE" w:rsidRPr="009B6128">
              <w:rPr>
                <w:sz w:val="24"/>
                <w:szCs w:val="24"/>
              </w:rPr>
              <w:t xml:space="preserve"> </w:t>
            </w:r>
          </w:p>
        </w:tc>
      </w:tr>
      <w:tr w:rsidR="001B5C67" w:rsidRPr="009B6128" w:rsidTr="00D14CE1">
        <w:tc>
          <w:tcPr>
            <w:tcW w:w="1838" w:type="dxa"/>
          </w:tcPr>
          <w:p w:rsidR="001B5C67" w:rsidRPr="009B6128" w:rsidRDefault="001B5C67" w:rsidP="00D739EE">
            <w:pPr>
              <w:jc w:val="center"/>
              <w:rPr>
                <w:b/>
                <w:sz w:val="32"/>
                <w:szCs w:val="32"/>
              </w:rPr>
            </w:pPr>
            <w:r w:rsidRPr="009B6128">
              <w:rPr>
                <w:b/>
                <w:sz w:val="32"/>
                <w:szCs w:val="32"/>
              </w:rPr>
              <w:t>Dementia Free Helpline Wales, 24 hours a day 365 days a year</w:t>
            </w:r>
          </w:p>
        </w:tc>
        <w:tc>
          <w:tcPr>
            <w:tcW w:w="354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Offers support, information and agency signposting for anyone diagnosed with dementia or caring for a family member or a friend living with dementia. </w:t>
            </w:r>
          </w:p>
        </w:tc>
        <w:tc>
          <w:tcPr>
            <w:tcW w:w="363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Freephone: 08088082235</w:t>
            </w: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Or Text HELP to 81066</w:t>
            </w: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Website: </w:t>
            </w:r>
            <w:hyperlink r:id="rId32" w:history="1">
              <w:r w:rsidRPr="009B6128">
                <w:rPr>
                  <w:rStyle w:val="Hyperlink"/>
                  <w:sz w:val="24"/>
                  <w:szCs w:val="24"/>
                </w:rPr>
                <w:t>https://www.nhsdirect.wales.nhs.uk/localservices/viewlocalservice.aspx?id=6999</w:t>
              </w:r>
            </w:hyperlink>
            <w:r w:rsidRPr="009B6128">
              <w:rPr>
                <w:sz w:val="24"/>
                <w:szCs w:val="24"/>
              </w:rPr>
              <w:t xml:space="preserve"> </w:t>
            </w:r>
          </w:p>
        </w:tc>
      </w:tr>
      <w:tr w:rsidR="001B5C67" w:rsidRPr="009B6128" w:rsidTr="00D14CE1">
        <w:tc>
          <w:tcPr>
            <w:tcW w:w="1838" w:type="dxa"/>
          </w:tcPr>
          <w:p w:rsidR="001B5C67" w:rsidRPr="009B6128" w:rsidRDefault="001B5C67" w:rsidP="00D739EE">
            <w:pPr>
              <w:jc w:val="center"/>
              <w:rPr>
                <w:b/>
                <w:sz w:val="32"/>
                <w:szCs w:val="32"/>
              </w:rPr>
            </w:pPr>
            <w:r w:rsidRPr="009B6128">
              <w:rPr>
                <w:b/>
                <w:sz w:val="32"/>
                <w:szCs w:val="32"/>
              </w:rPr>
              <w:t>The Calm Zone</w:t>
            </w:r>
          </w:p>
        </w:tc>
        <w:tc>
          <w:tcPr>
            <w:tcW w:w="354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The Calm Zone run a free and confidential helpline and webchat available 7 hours a day, 7 days a week for anyone who needs to talk about life’s problems. </w:t>
            </w:r>
            <w:r w:rsidRPr="009B6128">
              <w:rPr>
                <w:rFonts w:cs="Open Sans"/>
                <w:sz w:val="24"/>
                <w:szCs w:val="24"/>
              </w:rPr>
              <w:t>Open from 5pm – midnight, 365 days a year.</w:t>
            </w:r>
          </w:p>
        </w:tc>
        <w:tc>
          <w:tcPr>
            <w:tcW w:w="363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Freephone: 0800 58 58 58</w:t>
            </w: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Webchat: </w:t>
            </w:r>
            <w:hyperlink r:id="rId33" w:history="1">
              <w:r w:rsidRPr="009B6128">
                <w:rPr>
                  <w:rStyle w:val="Hyperlink"/>
                  <w:sz w:val="24"/>
                  <w:szCs w:val="24"/>
                </w:rPr>
                <w:t>https://www.thecalmzone.net/help/webchat/</w:t>
              </w:r>
            </w:hyperlink>
            <w:r w:rsidRPr="009B6128">
              <w:rPr>
                <w:sz w:val="24"/>
                <w:szCs w:val="24"/>
              </w:rPr>
              <w:t xml:space="preserve"> </w:t>
            </w:r>
          </w:p>
        </w:tc>
      </w:tr>
      <w:tr w:rsidR="001B5C67" w:rsidRPr="009B6128" w:rsidTr="00D14CE1">
        <w:tc>
          <w:tcPr>
            <w:tcW w:w="1838" w:type="dxa"/>
          </w:tcPr>
          <w:p w:rsidR="001B5C67" w:rsidRPr="009B6128" w:rsidRDefault="001B5C67" w:rsidP="00D739EE">
            <w:pPr>
              <w:jc w:val="center"/>
              <w:rPr>
                <w:b/>
                <w:sz w:val="32"/>
                <w:szCs w:val="32"/>
              </w:rPr>
            </w:pPr>
            <w:r w:rsidRPr="009B6128">
              <w:rPr>
                <w:b/>
                <w:sz w:val="32"/>
                <w:szCs w:val="32"/>
              </w:rPr>
              <w:t>Anxiety UK</w:t>
            </w:r>
          </w:p>
        </w:tc>
        <w:tc>
          <w:tcPr>
            <w:tcW w:w="354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Charity providing support if you have been diagnosed with an anxiety condition.</w:t>
            </w:r>
          </w:p>
        </w:tc>
        <w:tc>
          <w:tcPr>
            <w:tcW w:w="363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Phone: 03444 775 774 (Monday to Friday, 9.30am to 5.30pm)</w:t>
            </w: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Website: </w:t>
            </w:r>
            <w:hyperlink r:id="rId34" w:history="1">
              <w:r w:rsidRPr="009B6128">
                <w:rPr>
                  <w:rStyle w:val="Hyperlink"/>
                  <w:sz w:val="24"/>
                  <w:szCs w:val="24"/>
                </w:rPr>
                <w:t>www.anxietyuk.org.uk</w:t>
              </w:r>
            </w:hyperlink>
            <w:r w:rsidRPr="009B6128">
              <w:rPr>
                <w:sz w:val="24"/>
                <w:szCs w:val="24"/>
              </w:rPr>
              <w:t xml:space="preserve"> </w:t>
            </w:r>
          </w:p>
        </w:tc>
      </w:tr>
      <w:tr w:rsidR="001B5C67" w:rsidRPr="009B6128" w:rsidTr="00D14CE1">
        <w:tc>
          <w:tcPr>
            <w:tcW w:w="1838" w:type="dxa"/>
          </w:tcPr>
          <w:p w:rsidR="001B5C67" w:rsidRPr="009B6128" w:rsidRDefault="001B5C67" w:rsidP="00D739EE">
            <w:pPr>
              <w:jc w:val="center"/>
              <w:rPr>
                <w:b/>
                <w:sz w:val="32"/>
                <w:szCs w:val="32"/>
              </w:rPr>
            </w:pPr>
            <w:r w:rsidRPr="009B6128">
              <w:rPr>
                <w:b/>
                <w:sz w:val="32"/>
                <w:szCs w:val="32"/>
              </w:rPr>
              <w:lastRenderedPageBreak/>
              <w:t>Men's Health Forum</w:t>
            </w:r>
          </w:p>
        </w:tc>
        <w:tc>
          <w:tcPr>
            <w:tcW w:w="354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24/7 stress support for men by text, chat and email.</w:t>
            </w:r>
          </w:p>
        </w:tc>
        <w:tc>
          <w:tcPr>
            <w:tcW w:w="363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Website: </w:t>
            </w:r>
            <w:hyperlink r:id="rId35" w:history="1">
              <w:r w:rsidRPr="009B6128">
                <w:rPr>
                  <w:rStyle w:val="Hyperlink"/>
                  <w:sz w:val="24"/>
                  <w:szCs w:val="24"/>
                </w:rPr>
                <w:t>www.menshealthforum.org.uk</w:t>
              </w:r>
            </w:hyperlink>
            <w:r w:rsidRPr="009B6128">
              <w:rPr>
                <w:sz w:val="24"/>
                <w:szCs w:val="24"/>
              </w:rPr>
              <w:t xml:space="preserve"> </w:t>
            </w:r>
          </w:p>
        </w:tc>
      </w:tr>
      <w:tr w:rsidR="001B5C67" w:rsidRPr="009B6128" w:rsidTr="00D14CE1">
        <w:tc>
          <w:tcPr>
            <w:tcW w:w="1838" w:type="dxa"/>
          </w:tcPr>
          <w:p w:rsidR="001B5C67" w:rsidRPr="009B6128" w:rsidRDefault="001B5C67" w:rsidP="00D739EE">
            <w:pPr>
              <w:jc w:val="center"/>
              <w:rPr>
                <w:b/>
                <w:sz w:val="32"/>
                <w:szCs w:val="32"/>
              </w:rPr>
            </w:pPr>
            <w:r w:rsidRPr="009B6128">
              <w:rPr>
                <w:b/>
                <w:sz w:val="32"/>
                <w:szCs w:val="32"/>
              </w:rPr>
              <w:t>SANE</w:t>
            </w:r>
          </w:p>
        </w:tc>
        <w:tc>
          <w:tcPr>
            <w:tcW w:w="354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>Emotional support, information and guidance for people affected by mental illness, their families and carers.</w:t>
            </w:r>
          </w:p>
        </w:tc>
        <w:tc>
          <w:tcPr>
            <w:tcW w:w="3634" w:type="dxa"/>
          </w:tcPr>
          <w:p w:rsidR="001B5C67" w:rsidRPr="009B6128" w:rsidRDefault="001B5C67" w:rsidP="00D14CE1">
            <w:pPr>
              <w:rPr>
                <w:sz w:val="24"/>
                <w:szCs w:val="24"/>
              </w:rPr>
            </w:pPr>
            <w:proofErr w:type="spellStart"/>
            <w:r w:rsidRPr="009B6128">
              <w:rPr>
                <w:sz w:val="24"/>
                <w:szCs w:val="24"/>
              </w:rPr>
              <w:t>SANEline</w:t>
            </w:r>
            <w:proofErr w:type="spellEnd"/>
            <w:r w:rsidRPr="009B6128">
              <w:rPr>
                <w:sz w:val="24"/>
                <w:szCs w:val="24"/>
              </w:rPr>
              <w:t>: 0300 304 7000 (daily, 4.30pm to 10.30pm)</w:t>
            </w: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  <w:proofErr w:type="spellStart"/>
            <w:r w:rsidRPr="009B6128">
              <w:rPr>
                <w:sz w:val="24"/>
                <w:szCs w:val="24"/>
              </w:rPr>
              <w:t>Textcare</w:t>
            </w:r>
            <w:proofErr w:type="spellEnd"/>
            <w:r w:rsidRPr="009B6128">
              <w:rPr>
                <w:sz w:val="24"/>
                <w:szCs w:val="24"/>
              </w:rPr>
              <w:t xml:space="preserve">: comfort and care via text message, sent when the person needs it most: </w:t>
            </w:r>
            <w:hyperlink r:id="rId36" w:history="1">
              <w:r w:rsidRPr="009B6128">
                <w:rPr>
                  <w:rStyle w:val="Hyperlink"/>
                  <w:sz w:val="24"/>
                  <w:szCs w:val="24"/>
                </w:rPr>
                <w:t>www.sane.org.uk/textcare</w:t>
              </w:r>
            </w:hyperlink>
            <w:r w:rsidRPr="009B6128">
              <w:rPr>
                <w:sz w:val="24"/>
                <w:szCs w:val="24"/>
              </w:rPr>
              <w:t xml:space="preserve"> </w:t>
            </w: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Peer support forum: </w:t>
            </w:r>
            <w:hyperlink r:id="rId37" w:history="1">
              <w:r w:rsidRPr="009B6128">
                <w:rPr>
                  <w:rStyle w:val="Hyperlink"/>
                  <w:sz w:val="24"/>
                  <w:szCs w:val="24"/>
                </w:rPr>
                <w:t>www.sane.org.uk/supportforum</w:t>
              </w:r>
            </w:hyperlink>
            <w:r w:rsidRPr="009B6128">
              <w:rPr>
                <w:sz w:val="24"/>
                <w:szCs w:val="24"/>
              </w:rPr>
              <w:t xml:space="preserve"> </w:t>
            </w: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</w:p>
          <w:p w:rsidR="001B5C67" w:rsidRPr="009B6128" w:rsidRDefault="001B5C67" w:rsidP="00D14CE1">
            <w:pPr>
              <w:rPr>
                <w:sz w:val="24"/>
                <w:szCs w:val="24"/>
              </w:rPr>
            </w:pPr>
            <w:r w:rsidRPr="009B6128">
              <w:rPr>
                <w:sz w:val="24"/>
                <w:szCs w:val="24"/>
              </w:rPr>
              <w:t xml:space="preserve">Website: </w:t>
            </w:r>
            <w:hyperlink r:id="rId38" w:history="1">
              <w:r w:rsidRPr="009B6128">
                <w:rPr>
                  <w:rStyle w:val="Hyperlink"/>
                  <w:sz w:val="24"/>
                  <w:szCs w:val="24"/>
                </w:rPr>
                <w:t>www.sane.org.uk/support</w:t>
              </w:r>
            </w:hyperlink>
            <w:r w:rsidRPr="009B6128">
              <w:rPr>
                <w:sz w:val="24"/>
                <w:szCs w:val="24"/>
              </w:rPr>
              <w:t xml:space="preserve"> </w:t>
            </w:r>
          </w:p>
        </w:tc>
      </w:tr>
    </w:tbl>
    <w:p w:rsidR="00FD34A2" w:rsidRDefault="00FD34A2" w:rsidP="00437426">
      <w:pPr>
        <w:rPr>
          <w:rFonts w:asciiTheme="majorHAnsi" w:hAnsiTheme="majorHAnsi"/>
          <w:sz w:val="28"/>
        </w:rPr>
      </w:pPr>
    </w:p>
    <w:p w:rsidR="00FD34A2" w:rsidRDefault="00FD34A2" w:rsidP="00437426">
      <w:pPr>
        <w:rPr>
          <w:rFonts w:asciiTheme="majorHAnsi" w:hAnsiTheme="majorHAnsi"/>
          <w:sz w:val="28"/>
        </w:rPr>
      </w:pPr>
    </w:p>
    <w:p w:rsidR="00FD34A2" w:rsidRPr="006B0F28" w:rsidRDefault="00FD34A2" w:rsidP="00437426">
      <w:pPr>
        <w:rPr>
          <w:rFonts w:asciiTheme="majorHAnsi" w:hAnsiTheme="majorHAnsi"/>
          <w:sz w:val="28"/>
        </w:rPr>
      </w:pPr>
    </w:p>
    <w:p w:rsidR="005D0D33" w:rsidRPr="006B0F28" w:rsidRDefault="005D0D33" w:rsidP="005D0D33">
      <w:pPr>
        <w:jc w:val="center"/>
        <w:rPr>
          <w:rFonts w:asciiTheme="majorHAnsi" w:hAnsiTheme="majorHAnsi"/>
          <w:sz w:val="28"/>
        </w:rPr>
      </w:pPr>
    </w:p>
    <w:p w:rsidR="005D0D33" w:rsidRDefault="005D0D33" w:rsidP="005D0D33">
      <w:pPr>
        <w:jc w:val="center"/>
        <w:rPr>
          <w:sz w:val="28"/>
        </w:rPr>
      </w:pPr>
    </w:p>
    <w:p w:rsidR="005D0D33" w:rsidRDefault="005D0D33" w:rsidP="005D0D33">
      <w:pPr>
        <w:jc w:val="center"/>
        <w:rPr>
          <w:sz w:val="28"/>
        </w:rPr>
      </w:pPr>
    </w:p>
    <w:p w:rsidR="005D0D33" w:rsidRDefault="005D0D33" w:rsidP="005D0D33">
      <w:pPr>
        <w:jc w:val="center"/>
        <w:rPr>
          <w:sz w:val="28"/>
        </w:rPr>
      </w:pPr>
    </w:p>
    <w:p w:rsidR="00417355" w:rsidRDefault="00417355" w:rsidP="005D0D33">
      <w:pPr>
        <w:jc w:val="center"/>
        <w:rPr>
          <w:sz w:val="28"/>
        </w:rPr>
      </w:pPr>
    </w:p>
    <w:p w:rsidR="00417355" w:rsidRDefault="00417355" w:rsidP="005D0D33">
      <w:pPr>
        <w:jc w:val="center"/>
        <w:rPr>
          <w:sz w:val="28"/>
        </w:rPr>
      </w:pPr>
    </w:p>
    <w:p w:rsidR="00417355" w:rsidRDefault="00417355" w:rsidP="005D0D33">
      <w:pPr>
        <w:jc w:val="center"/>
        <w:rPr>
          <w:sz w:val="28"/>
        </w:rPr>
      </w:pPr>
    </w:p>
    <w:p w:rsidR="00417355" w:rsidRDefault="00417355" w:rsidP="005D0D33">
      <w:pPr>
        <w:jc w:val="center"/>
        <w:rPr>
          <w:sz w:val="28"/>
        </w:rPr>
      </w:pPr>
    </w:p>
    <w:p w:rsidR="00417355" w:rsidRDefault="00417355" w:rsidP="005D0D33">
      <w:pPr>
        <w:jc w:val="center"/>
        <w:rPr>
          <w:sz w:val="28"/>
        </w:rPr>
      </w:pPr>
    </w:p>
    <w:p w:rsidR="00417355" w:rsidRDefault="00417355" w:rsidP="005D0D33">
      <w:pPr>
        <w:jc w:val="center"/>
        <w:rPr>
          <w:sz w:val="28"/>
        </w:rPr>
      </w:pPr>
    </w:p>
    <w:p w:rsidR="00417355" w:rsidRDefault="00417355" w:rsidP="005D0D33">
      <w:pPr>
        <w:jc w:val="center"/>
        <w:rPr>
          <w:sz w:val="28"/>
        </w:rPr>
      </w:pPr>
    </w:p>
    <w:p w:rsidR="00063295" w:rsidRDefault="00063295" w:rsidP="005D0D33">
      <w:pPr>
        <w:jc w:val="center"/>
        <w:rPr>
          <w:sz w:val="28"/>
        </w:rPr>
      </w:pPr>
    </w:p>
    <w:p w:rsidR="00063295" w:rsidRDefault="00063295" w:rsidP="005D0D33">
      <w:pPr>
        <w:jc w:val="center"/>
        <w:rPr>
          <w:sz w:val="28"/>
        </w:rPr>
      </w:pPr>
    </w:p>
    <w:p w:rsidR="005D0D33" w:rsidRDefault="00417355" w:rsidP="00063295">
      <w:pPr>
        <w:rPr>
          <w:sz w:val="28"/>
        </w:rPr>
      </w:pPr>
      <w:r>
        <w:rPr>
          <w:noProof/>
          <w:sz w:val="28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-461754</wp:posOffset>
            </wp:positionH>
            <wp:positionV relativeFrom="paragraph">
              <wp:posOffset>135605</wp:posOffset>
            </wp:positionV>
            <wp:extent cx="6684645" cy="8717915"/>
            <wp:effectExtent l="0" t="0" r="1905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RCT STAY CONNECTED FLYER!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1" b="5080"/>
                    <a:stretch/>
                  </pic:blipFill>
                  <pic:spPr bwMode="auto">
                    <a:xfrm>
                      <a:off x="0" y="0"/>
                      <a:ext cx="6684645" cy="871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D33" w:rsidRDefault="00417355" w:rsidP="005D0D33">
      <w:pPr>
        <w:jc w:val="center"/>
        <w:rPr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84010" cy="9455785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Horizons Weekly Zoom Timetable (2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945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D33" w:rsidRPr="005D0D33" w:rsidRDefault="00417355" w:rsidP="00417355">
      <w:pPr>
        <w:jc w:val="center"/>
        <w:rPr>
          <w:sz w:val="28"/>
        </w:rPr>
      </w:pPr>
      <w:r>
        <w:rPr>
          <w:noProof/>
          <w:sz w:val="28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0</wp:posOffset>
            </wp:positionV>
            <wp:extent cx="6526530" cy="9232265"/>
            <wp:effectExtent l="0" t="0" r="7620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gnposting Helpline poster A4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0D33" w:rsidRPr="005D0D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38D"/>
    <w:rsid w:val="00004B62"/>
    <w:rsid w:val="00063295"/>
    <w:rsid w:val="000F135A"/>
    <w:rsid w:val="001B5C67"/>
    <w:rsid w:val="003A73C4"/>
    <w:rsid w:val="00417355"/>
    <w:rsid w:val="00437426"/>
    <w:rsid w:val="004F6E40"/>
    <w:rsid w:val="005D0D33"/>
    <w:rsid w:val="006B0F28"/>
    <w:rsid w:val="007124C6"/>
    <w:rsid w:val="0074542A"/>
    <w:rsid w:val="0075084D"/>
    <w:rsid w:val="007E698F"/>
    <w:rsid w:val="008D313D"/>
    <w:rsid w:val="009B6128"/>
    <w:rsid w:val="00C636F5"/>
    <w:rsid w:val="00C82A09"/>
    <w:rsid w:val="00CE7253"/>
    <w:rsid w:val="00D739EE"/>
    <w:rsid w:val="00E277FB"/>
    <w:rsid w:val="00E6430A"/>
    <w:rsid w:val="00F9138D"/>
    <w:rsid w:val="00FD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68AA01-ECEC-4DB5-9B8B-3F94CE76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6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04B6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34A2"/>
    <w:rPr>
      <w:color w:val="954F72" w:themeColor="followedHyperlink"/>
      <w:u w:val="single"/>
    </w:rPr>
  </w:style>
  <w:style w:type="paragraph" w:customStyle="1" w:styleId="Default">
    <w:name w:val="Default"/>
    <w:rsid w:val="003A73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linkrct.org.uk/" TargetMode="External"/><Relationship Id="rId13" Type="http://schemas.openxmlformats.org/officeDocument/2006/relationships/hyperlink" Target="http://www.valleyssteps.org/resources/downloads/" TargetMode="External"/><Relationship Id="rId18" Type="http://schemas.openxmlformats.org/officeDocument/2006/relationships/hyperlink" Target="https://web.ntw.nhs.uk/selfhelp/" TargetMode="External"/><Relationship Id="rId26" Type="http://schemas.openxmlformats.org/officeDocument/2006/relationships/hyperlink" Target="https://platfform.org/" TargetMode="External"/><Relationship Id="rId39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s://www.nhs.uk/oneyou/every-mind-matters/coronavirus-covid-19-anxiety-tips/" TargetMode="External"/><Relationship Id="rId34" Type="http://schemas.openxmlformats.org/officeDocument/2006/relationships/hyperlink" Target="http://www.anxietyuk.org.uk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nhs.uk/conditions/coronavirus-covid-19/" TargetMode="External"/><Relationship Id="rId12" Type="http://schemas.openxmlformats.org/officeDocument/2006/relationships/hyperlink" Target="https://www.youtube.com/channel/UCtrkLJ0PTiECFEVk8giFA0A/videos" TargetMode="External"/><Relationship Id="rId17" Type="http://schemas.openxmlformats.org/officeDocument/2006/relationships/hyperlink" Target="https://www.mentalhealth.org.uk/your-mental-health" TargetMode="External"/><Relationship Id="rId25" Type="http://schemas.openxmlformats.org/officeDocument/2006/relationships/hyperlink" Target="http://www.hafal.org" TargetMode="External"/><Relationship Id="rId33" Type="http://schemas.openxmlformats.org/officeDocument/2006/relationships/hyperlink" Target="https://www.thecalmzone.net/help/webchat/" TargetMode="External"/><Relationship Id="rId38" Type="http://schemas.openxmlformats.org/officeDocument/2006/relationships/hyperlink" Target="http://www.sane.org.uk/suppor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ind.org.uk/information-support/support-community-elefriends/" TargetMode="External"/><Relationship Id="rId20" Type="http://schemas.openxmlformats.org/officeDocument/2006/relationships/hyperlink" Target="https://www.cci.health.wa.gov.au/Resources/Looking-After-Yourself" TargetMode="External"/><Relationship Id="rId29" Type="http://schemas.openxmlformats.org/officeDocument/2006/relationships/hyperlink" Target="mailto:info@wa-rct.org.uk" TargetMode="External"/><Relationship Id="rId4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hyperlink" Target="https://gov.wales/coronavirus" TargetMode="External"/><Relationship Id="rId11" Type="http://schemas.openxmlformats.org/officeDocument/2006/relationships/hyperlink" Target="https://www.psychologytools.com/articles/free-guide-to-living-with-worry-and-anxiety-amidst-global-uncertainty/" TargetMode="External"/><Relationship Id="rId24" Type="http://schemas.openxmlformats.org/officeDocument/2006/relationships/hyperlink" Target="https://www.citizensadvicemt.org.uk/" TargetMode="External"/><Relationship Id="rId32" Type="http://schemas.openxmlformats.org/officeDocument/2006/relationships/hyperlink" Target="https://www.nhsdirect.wales.nhs.uk/localservices/viewlocalservice.aspx?id=6999" TargetMode="External"/><Relationship Id="rId37" Type="http://schemas.openxmlformats.org/officeDocument/2006/relationships/hyperlink" Target="http://www.sane.org.uk/supportforum" TargetMode="External"/><Relationship Id="rId40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s://www.mind.org.uk/information-support/" TargetMode="External"/><Relationship Id="rId23" Type="http://schemas.openxmlformats.org/officeDocument/2006/relationships/hyperlink" Target="http://www.citizensadvice.org.uk" TargetMode="External"/><Relationship Id="rId28" Type="http://schemas.openxmlformats.org/officeDocument/2006/relationships/hyperlink" Target="http://www.callhelpline.org.uk/Default.asp" TargetMode="External"/><Relationship Id="rId36" Type="http://schemas.openxmlformats.org/officeDocument/2006/relationships/hyperlink" Target="http://www.sane.org.uk/textcare" TargetMode="External"/><Relationship Id="rId10" Type="http://schemas.openxmlformats.org/officeDocument/2006/relationships/hyperlink" Target="https://www.psychologytools.com/" TargetMode="External"/><Relationship Id="rId19" Type="http://schemas.openxmlformats.org/officeDocument/2006/relationships/hyperlink" Target="https://llttf.com/" TargetMode="External"/><Relationship Id="rId31" Type="http://schemas.openxmlformats.org/officeDocument/2006/relationships/hyperlink" Target="http://www.beateatingdisorders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ntalhealth.org.uk/coronavirus" TargetMode="External"/><Relationship Id="rId14" Type="http://schemas.openxmlformats.org/officeDocument/2006/relationships/hyperlink" Target="https://www.nhs.uk/conditions/stress-anxiety-depression/moodzone-mental-wellbeing-audio-guides/" TargetMode="External"/><Relationship Id="rId22" Type="http://schemas.openxmlformats.org/officeDocument/2006/relationships/hyperlink" Target="https://www.mindwisenv.org/info-support/covid-19/coronavirus-tips/" TargetMode="External"/><Relationship Id="rId27" Type="http://schemas.openxmlformats.org/officeDocument/2006/relationships/hyperlink" Target="http://www.newhorizons-mentalhealth.co.uk/" TargetMode="External"/><Relationship Id="rId30" Type="http://schemas.openxmlformats.org/officeDocument/2006/relationships/hyperlink" Target="http://dan247.org.uk/" TargetMode="External"/><Relationship Id="rId35" Type="http://schemas.openxmlformats.org/officeDocument/2006/relationships/hyperlink" Target="http://www.menshealthforum.org.uk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36B51-B67F-468E-9E9C-2C78067C1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AA79573B</Template>
  <TotalTime>0</TotalTime>
  <Pages>11</Pages>
  <Words>1583</Words>
  <Characters>9027</Characters>
  <Application>Microsoft Office Word</Application>
  <DocSecurity>4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Cwm Taf Health Board</Company>
  <LinksUpToDate>false</LinksUpToDate>
  <CharactersWithSpaces>10589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Jones (CTUHB - Mental Health)</dc:creator>
  <cp:keywords/>
  <dc:description/>
  <cp:lastModifiedBy>Angharad Pitt (CTM UHB - Merthyr and Cynon Locality)</cp:lastModifiedBy>
  <cp:revision>2</cp:revision>
  <dcterms:created xsi:type="dcterms:W3CDTF">2020-06-01T10:03:00Z</dcterms:created>
  <dcterms:modified xsi:type="dcterms:W3CDTF">2020-06-01T10:03:00Z</dcterms:modified>
</cp:coreProperties>
</file>