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EE5" w:rsidRPr="00A978F5" w:rsidRDefault="00A978F5">
      <w:pPr>
        <w:rPr>
          <w:b/>
          <w:noProof/>
          <w:sz w:val="32"/>
          <w:lang w:eastAsia="en-GB"/>
        </w:rPr>
      </w:pPr>
      <w:r w:rsidRPr="00A978F5">
        <w:rPr>
          <w:b/>
          <w:noProof/>
          <w:sz w:val="32"/>
          <w:lang w:eastAsia="en-GB"/>
        </w:rPr>
        <w:t>Parkview Medical Centre Online Survey 2019</w:t>
      </w:r>
      <w:bookmarkStart w:id="0" w:name="_GoBack"/>
      <w:bookmarkEnd w:id="0"/>
    </w:p>
    <w:p w:rsidR="009F0EE5" w:rsidRDefault="009F0E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2D58196" wp14:editId="53D91455">
            <wp:extent cx="7591425" cy="3344105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1545" t="21626" r="14939" b="36438"/>
                    <a:stretch/>
                  </pic:blipFill>
                  <pic:spPr bwMode="auto">
                    <a:xfrm>
                      <a:off x="0" y="0"/>
                      <a:ext cx="7613322" cy="335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D173FE4" wp14:editId="5FFAF201">
            <wp:extent cx="7688104" cy="1218723"/>
            <wp:effectExtent l="0" t="0" r="825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2368" t="57212" r="4647" b="25028"/>
                    <a:stretch/>
                  </pic:blipFill>
                  <pic:spPr bwMode="auto">
                    <a:xfrm>
                      <a:off x="0" y="0"/>
                      <a:ext cx="7718166" cy="122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14232B" w:rsidRDefault="0014232B"/>
    <w:p w:rsidR="009F0EE5" w:rsidRDefault="009F0EE5">
      <w:pPr>
        <w:rPr>
          <w:noProof/>
          <w:lang w:eastAsia="en-GB"/>
        </w:rPr>
      </w:pPr>
    </w:p>
    <w:p w:rsidR="009F0EE5" w:rsidRDefault="009F0EE5">
      <w:pPr>
        <w:rPr>
          <w:noProof/>
          <w:lang w:eastAsia="en-GB"/>
        </w:rPr>
      </w:pPr>
    </w:p>
    <w:p w:rsidR="009F0EE5" w:rsidRDefault="009F0EE5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B785735" wp14:editId="72B649FE">
            <wp:extent cx="5743575" cy="38519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1410" t="18815" r="15064" b="17331"/>
                    <a:stretch/>
                  </pic:blipFill>
                  <pic:spPr bwMode="auto">
                    <a:xfrm>
                      <a:off x="0" y="0"/>
                      <a:ext cx="5750454" cy="3856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r>
        <w:rPr>
          <w:noProof/>
          <w:lang w:eastAsia="en-GB"/>
        </w:rPr>
        <w:drawing>
          <wp:inline distT="0" distB="0" distL="0" distR="0" wp14:anchorId="0189628D" wp14:editId="0E9676CB">
            <wp:extent cx="6524625" cy="2069191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372" t="31357" r="4968" b="33295"/>
                    <a:stretch/>
                  </pic:blipFill>
                  <pic:spPr bwMode="auto">
                    <a:xfrm>
                      <a:off x="0" y="0"/>
                      <a:ext cx="6524625" cy="2069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33BA4E2D" wp14:editId="321B9614">
            <wp:extent cx="7661651" cy="3228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892" t="28506" r="3845" b="23318"/>
                    <a:stretch/>
                  </pic:blipFill>
                  <pic:spPr bwMode="auto">
                    <a:xfrm>
                      <a:off x="0" y="0"/>
                      <a:ext cx="7661651" cy="322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0BFA2C67" wp14:editId="10C63892">
            <wp:extent cx="7729076" cy="12287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691" t="57298" r="4809" b="25028"/>
                    <a:stretch/>
                  </pic:blipFill>
                  <pic:spPr bwMode="auto">
                    <a:xfrm>
                      <a:off x="0" y="0"/>
                      <a:ext cx="7733214" cy="122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/>
    <w:p w:rsidR="009F0EE5" w:rsidRDefault="009F0EE5"/>
    <w:p w:rsidR="009F0EE5" w:rsidRDefault="009F0EE5"/>
    <w:p w:rsidR="009F0EE5" w:rsidRDefault="009F0EE5"/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6A31A938" wp14:editId="3CB07D81">
            <wp:extent cx="7551513" cy="3390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1571" t="25656" r="10256" b="27879"/>
                    <a:stretch/>
                  </pic:blipFill>
                  <pic:spPr bwMode="auto">
                    <a:xfrm>
                      <a:off x="0" y="0"/>
                      <a:ext cx="7551513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66817F7F" wp14:editId="0D00A9EE">
            <wp:extent cx="7676985" cy="11525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691" t="54162" r="4328" b="29019"/>
                    <a:stretch/>
                  </pic:blipFill>
                  <pic:spPr bwMode="auto">
                    <a:xfrm>
                      <a:off x="0" y="0"/>
                      <a:ext cx="7681147" cy="1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/>
    <w:p w:rsidR="009F0EE5" w:rsidRDefault="009F0EE5"/>
    <w:p w:rsidR="009F0EE5" w:rsidRDefault="009F0EE5"/>
    <w:p w:rsidR="009F0EE5" w:rsidRDefault="009F0EE5"/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3EC838D0" wp14:editId="696692F0">
            <wp:extent cx="6705602" cy="3790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250" t="21380" r="12340" b="21893"/>
                    <a:stretch/>
                  </pic:blipFill>
                  <pic:spPr bwMode="auto">
                    <a:xfrm>
                      <a:off x="0" y="0"/>
                      <a:ext cx="6706387" cy="3791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32A4D99D" wp14:editId="3BD88917">
            <wp:extent cx="7206236" cy="1838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532" t="48746" r="4647" b="22748"/>
                    <a:stretch/>
                  </pic:blipFill>
                  <pic:spPr bwMode="auto">
                    <a:xfrm>
                      <a:off x="0" y="0"/>
                      <a:ext cx="7211522" cy="1839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/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0895340D" wp14:editId="4D77ADFB">
            <wp:extent cx="8034717" cy="341947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50" t="28506" r="7372" b="25029"/>
                    <a:stretch/>
                  </pic:blipFill>
                  <pic:spPr bwMode="auto">
                    <a:xfrm>
                      <a:off x="0" y="0"/>
                      <a:ext cx="8042848" cy="34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0203FFD5" wp14:editId="63799D84">
            <wp:extent cx="8255475" cy="12668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853" t="56443" r="4487" b="26454"/>
                    <a:stretch/>
                  </pic:blipFill>
                  <pic:spPr bwMode="auto">
                    <a:xfrm>
                      <a:off x="0" y="0"/>
                      <a:ext cx="8260888" cy="1267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/>
    <w:p w:rsidR="009F0EE5" w:rsidRDefault="009F0EE5"/>
    <w:p w:rsidR="009F0EE5" w:rsidRDefault="009F0EE5"/>
    <w:p w:rsidR="009F0EE5" w:rsidRDefault="009F0EE5">
      <w:pPr>
        <w:rPr>
          <w:noProof/>
          <w:lang w:eastAsia="en-GB"/>
        </w:rPr>
      </w:pP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2FA96C09" wp14:editId="1FBB54C7">
            <wp:extent cx="7648575" cy="3272328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1891" t="24787" r="5930" b="27920"/>
                    <a:stretch/>
                  </pic:blipFill>
                  <pic:spPr bwMode="auto">
                    <a:xfrm>
                      <a:off x="0" y="0"/>
                      <a:ext cx="7648575" cy="3272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0EE5" w:rsidRDefault="009F0EE5">
      <w:pPr>
        <w:rPr>
          <w:noProof/>
          <w:lang w:eastAsia="en-GB"/>
        </w:rPr>
      </w:pPr>
    </w:p>
    <w:p w:rsidR="009F0EE5" w:rsidRDefault="009F0EE5">
      <w:r>
        <w:rPr>
          <w:noProof/>
          <w:lang w:eastAsia="en-GB"/>
        </w:rPr>
        <w:drawing>
          <wp:inline distT="0" distB="0" distL="0" distR="0" wp14:anchorId="21C1906F" wp14:editId="2787BD79">
            <wp:extent cx="8122653" cy="11811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2692" t="53592" r="4488" b="30160"/>
                    <a:stretch/>
                  </pic:blipFill>
                  <pic:spPr bwMode="auto">
                    <a:xfrm>
                      <a:off x="0" y="0"/>
                      <a:ext cx="8122653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0EE5" w:rsidSect="009F0E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EE5"/>
    <w:rsid w:val="0014232B"/>
    <w:rsid w:val="008B2472"/>
    <w:rsid w:val="008F2A92"/>
    <w:rsid w:val="009F0EE5"/>
    <w:rsid w:val="00A21397"/>
    <w:rsid w:val="00A97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F0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E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8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6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16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9076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5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319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56693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84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1165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63071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72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499083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7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7867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80464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4924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54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5854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873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146738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0634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0189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51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44416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58315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9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838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7823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25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350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4498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25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9418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single" w:sz="6" w:space="0" w:color="EDEEEE"/>
                                            <w:left w:val="single" w:sz="6" w:space="0" w:color="EDEEEE"/>
                                            <w:bottom w:val="single" w:sz="6" w:space="0" w:color="EDEEEE"/>
                                            <w:right w:val="single" w:sz="6" w:space="0" w:color="EDEEEE"/>
                                          </w:divBdr>
                                          <w:divsChild>
                                            <w:div w:id="97958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9984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46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81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57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9836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374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110546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6555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671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132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061366773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6018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269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81081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313399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159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573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874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6194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75942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6148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68208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511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4186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8C2A3227</Template>
  <TotalTime>26</TotalTime>
  <Pages>7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megan.denholm-burley</dc:creator>
  <cp:lastModifiedBy>megan.denholm-burley</cp:lastModifiedBy>
  <cp:revision>5</cp:revision>
  <dcterms:created xsi:type="dcterms:W3CDTF">2019-12-20T16:41:00Z</dcterms:created>
  <dcterms:modified xsi:type="dcterms:W3CDTF">2019-12-20T17:07:00Z</dcterms:modified>
</cp:coreProperties>
</file>